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4A3" w:rsidRPr="006E7516" w:rsidRDefault="00BC14A3">
      <w:pPr>
        <w:pStyle w:val="Koptekst"/>
        <w:tabs>
          <w:tab w:val="clear" w:pos="4703"/>
          <w:tab w:val="clear" w:pos="9406"/>
        </w:tabs>
        <w:jc w:val="center"/>
        <w:rPr>
          <w:rFonts w:ascii="Merriweather Light" w:hAnsi="Merriweather Light"/>
          <w:lang w:eastAsia="nl-NL"/>
        </w:rPr>
      </w:pPr>
      <w:r w:rsidRPr="006E7516">
        <w:rPr>
          <w:rFonts w:ascii="Merriweather Light" w:hAnsi="Merriweather Light"/>
          <w:b/>
          <w:bCs/>
          <w:sz w:val="32"/>
          <w:u w:val="single"/>
          <w:lang w:eastAsia="nl-NL"/>
        </w:rPr>
        <w:t>Afbetalingsplan</w:t>
      </w:r>
    </w:p>
    <w:p w:rsidR="00BC14A3" w:rsidRPr="002A4744" w:rsidRDefault="00BC14A3">
      <w:pPr>
        <w:pStyle w:val="Koptekst"/>
        <w:tabs>
          <w:tab w:val="clear" w:pos="4703"/>
          <w:tab w:val="clear" w:pos="9406"/>
        </w:tabs>
        <w:rPr>
          <w:rFonts w:ascii="Merriweather Bold" w:hAnsi="Merriweather Bold"/>
          <w:b/>
          <w:bCs/>
          <w:u w:val="single"/>
          <w:lang w:eastAsia="nl-NL"/>
        </w:rPr>
      </w:pPr>
      <w:r w:rsidRPr="002A4744">
        <w:rPr>
          <w:rFonts w:ascii="Merriweather Bold" w:hAnsi="Merriweather Bold"/>
          <w:b/>
          <w:bCs/>
          <w:u w:val="single"/>
          <w:lang w:eastAsia="nl-NL"/>
        </w:rPr>
        <w:t>1.Persoonlijke gegevens.</w:t>
      </w:r>
    </w:p>
    <w:p w:rsidR="002A4744" w:rsidRDefault="002A4744">
      <w:pPr>
        <w:pStyle w:val="Koptekst"/>
        <w:tabs>
          <w:tab w:val="clear" w:pos="4703"/>
          <w:tab w:val="clear" w:pos="9406"/>
        </w:tabs>
        <w:rPr>
          <w:rFonts w:ascii="Merriweather Light" w:hAnsi="Merriweather Light"/>
          <w:sz w:val="18"/>
          <w:szCs w:val="18"/>
          <w:lang w:eastAsia="nl-NL"/>
        </w:rPr>
      </w:pPr>
    </w:p>
    <w:p w:rsidR="00BC14A3" w:rsidRDefault="00BC14A3" w:rsidP="0060241F">
      <w:pPr>
        <w:pStyle w:val="Koptekst"/>
        <w:tabs>
          <w:tab w:val="clear" w:pos="4703"/>
          <w:tab w:val="clear" w:pos="9406"/>
        </w:tabs>
        <w:rPr>
          <w:rFonts w:ascii="Comic Sans MS" w:hAnsi="Comic Sans MS"/>
          <w:lang w:eastAsia="nl-NL"/>
        </w:rPr>
      </w:pPr>
      <w:r w:rsidRPr="006E7516">
        <w:rPr>
          <w:rFonts w:ascii="Merriweather Light" w:hAnsi="Merriweather Light"/>
          <w:sz w:val="18"/>
          <w:szCs w:val="18"/>
          <w:lang w:eastAsia="nl-NL"/>
        </w:rPr>
        <w:t>Naam en Voornaam:</w:t>
      </w:r>
      <w:r w:rsidR="0060241F">
        <w:rPr>
          <w:rFonts w:ascii="Merriweather Light" w:hAnsi="Merriweather Light"/>
          <w:sz w:val="18"/>
          <w:szCs w:val="18"/>
          <w:lang w:eastAsia="nl-NL"/>
        </w:rPr>
        <w:t xml:space="preserve">                                                                   </w:t>
      </w:r>
      <w:r w:rsidR="00E263B7">
        <w:rPr>
          <w:rFonts w:ascii="IntHrP24DlTt" w:hAnsi="IntHrP24DlTt"/>
          <w:sz w:val="36"/>
        </w:rPr>
        <w:t>!</w:t>
      </w:r>
      <w:r>
        <w:rPr>
          <w:rFonts w:ascii="IntHrP24DlTt" w:hAnsi="IntHrP24DlTt"/>
          <w:sz w:val="36"/>
        </w:rPr>
        <w:t>*#d#$#@y1R#im</w:t>
      </w:r>
      <w:r w:rsidR="005E43B9">
        <w:rPr>
          <w:rFonts w:ascii="IntHrP24DlTt" w:hAnsi="IntHrP24DlTt"/>
          <w:sz w:val="36"/>
        </w:rPr>
        <w:t>"</w:t>
      </w:r>
    </w:p>
    <w:p w:rsidR="00BC14A3" w:rsidRPr="006E7516" w:rsidRDefault="00BC14A3">
      <w:pPr>
        <w:rPr>
          <w:rFonts w:ascii="Merriweather Light" w:hAnsi="Merriweather Light"/>
          <w:sz w:val="18"/>
          <w:szCs w:val="18"/>
        </w:rPr>
      </w:pPr>
      <w:r w:rsidRPr="006E7516">
        <w:rPr>
          <w:rFonts w:ascii="Merriweather Light" w:hAnsi="Merriweather Light"/>
          <w:sz w:val="18"/>
          <w:szCs w:val="18"/>
        </w:rPr>
        <w:t xml:space="preserve">Adres : </w:t>
      </w:r>
    </w:p>
    <w:p w:rsidR="00BC14A3" w:rsidRPr="006E7516" w:rsidRDefault="00BC14A3">
      <w:pPr>
        <w:rPr>
          <w:rFonts w:ascii="Merriweather Light" w:hAnsi="Merriweather Light"/>
          <w:sz w:val="18"/>
          <w:szCs w:val="18"/>
        </w:rPr>
      </w:pPr>
      <w:r w:rsidRPr="006E7516">
        <w:rPr>
          <w:rFonts w:ascii="Merriweather Light" w:hAnsi="Merriweather Light"/>
          <w:sz w:val="18"/>
          <w:szCs w:val="18"/>
        </w:rPr>
        <w:t xml:space="preserve">Postcode : </w:t>
      </w:r>
      <w:r w:rsidR="0060241F">
        <w:rPr>
          <w:rFonts w:ascii="Merriweather Light" w:hAnsi="Merriweather Light"/>
          <w:sz w:val="18"/>
          <w:szCs w:val="18"/>
          <w:lang w:val="nl-BE"/>
        </w:rPr>
        <w:t xml:space="preserve">     </w:t>
      </w:r>
      <w:r w:rsidRPr="006E7516">
        <w:rPr>
          <w:rFonts w:ascii="Merriweather Light" w:hAnsi="Merriweather Light"/>
          <w:sz w:val="18"/>
          <w:szCs w:val="18"/>
        </w:rPr>
        <w:t xml:space="preserve"> </w:t>
      </w:r>
      <w:r w:rsidR="00D5108F">
        <w:rPr>
          <w:rFonts w:ascii="Merriweather Light" w:hAnsi="Merriweather Light"/>
          <w:sz w:val="18"/>
          <w:szCs w:val="18"/>
        </w:rPr>
        <w:t xml:space="preserve">                  </w:t>
      </w:r>
      <w:bookmarkStart w:id="0" w:name="_GoBack"/>
      <w:bookmarkEnd w:id="0"/>
      <w:r w:rsidRPr="006E7516">
        <w:rPr>
          <w:rFonts w:ascii="Merriweather Light" w:hAnsi="Merriweather Light"/>
          <w:sz w:val="18"/>
          <w:szCs w:val="18"/>
        </w:rPr>
        <w:t xml:space="preserve">Gemeente : </w:t>
      </w:r>
    </w:p>
    <w:p w:rsidR="0060241F" w:rsidRDefault="00BC14A3">
      <w:pPr>
        <w:pStyle w:val="Koptekst"/>
        <w:tabs>
          <w:tab w:val="clear" w:pos="4703"/>
          <w:tab w:val="clear" w:pos="9406"/>
        </w:tabs>
        <w:rPr>
          <w:rFonts w:ascii="Merriweather Light" w:hAnsi="Merriweather Light"/>
          <w:sz w:val="18"/>
          <w:szCs w:val="18"/>
          <w:lang w:val="nl-BE" w:eastAsia="nl-NL"/>
        </w:rPr>
      </w:pPr>
      <w:r w:rsidRPr="006E7516">
        <w:rPr>
          <w:rFonts w:ascii="Merriweather Light" w:hAnsi="Merriweather Light"/>
          <w:sz w:val="18"/>
          <w:szCs w:val="18"/>
          <w:lang w:eastAsia="nl-NL"/>
        </w:rPr>
        <w:t xml:space="preserve">Geboortedatum : </w:t>
      </w:r>
    </w:p>
    <w:p w:rsidR="00BC14A3" w:rsidRPr="003F0C4C" w:rsidRDefault="00BC14A3">
      <w:pPr>
        <w:pStyle w:val="Koptekst"/>
        <w:tabs>
          <w:tab w:val="clear" w:pos="4703"/>
          <w:tab w:val="clear" w:pos="9406"/>
        </w:tabs>
        <w:rPr>
          <w:rFonts w:ascii="Merriweather Bold" w:hAnsi="Merriweather Bold"/>
          <w:color w:val="FF0000"/>
          <w:sz w:val="18"/>
          <w:szCs w:val="18"/>
          <w:lang w:eastAsia="nl-NL"/>
        </w:rPr>
      </w:pPr>
      <w:r w:rsidRPr="003F0C4C">
        <w:rPr>
          <w:rFonts w:ascii="Merriweather Bold" w:hAnsi="Merriweather Bold"/>
          <w:color w:val="FF0000"/>
          <w:sz w:val="18"/>
          <w:szCs w:val="18"/>
        </w:rPr>
        <w:t>Dossier</w:t>
      </w:r>
      <w:r w:rsidR="003F0C4C" w:rsidRPr="003F0C4C">
        <w:rPr>
          <w:rFonts w:ascii="Merriweather Bold" w:hAnsi="Merriweather Bold"/>
          <w:color w:val="FF0000"/>
          <w:sz w:val="18"/>
          <w:szCs w:val="18"/>
        </w:rPr>
        <w:t>nummer</w:t>
      </w:r>
      <w:r w:rsidRPr="003F0C4C">
        <w:rPr>
          <w:rFonts w:ascii="Merriweather Bold" w:hAnsi="Merriweather Bold"/>
          <w:color w:val="FF0000"/>
          <w:sz w:val="18"/>
          <w:szCs w:val="18"/>
        </w:rPr>
        <w:t xml:space="preserve"> :</w:t>
      </w: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>Telefoonnummer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</w:rPr>
        <w:t xml:space="preserve">  </w:t>
      </w:r>
      <w:r w:rsidRPr="006E7516">
        <w:rPr>
          <w:rFonts w:ascii="Merriweather Light" w:hAnsi="Merriweather Light"/>
          <w:sz w:val="18"/>
          <w:szCs w:val="18"/>
        </w:rPr>
        <w:t>GSM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 xml:space="preserve">E-mail :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  <w:sz w:val="10"/>
        </w:rPr>
      </w:pPr>
    </w:p>
    <w:p w:rsidR="00BC14A3" w:rsidRDefault="00BC14A3">
      <w:pPr>
        <w:pStyle w:val="Kop5"/>
        <w:rPr>
          <w:rFonts w:ascii="Merriweather Bold" w:hAnsi="Merriweather Bold"/>
          <w:b/>
          <w:bCs/>
          <w:lang w:val="nl-NL"/>
        </w:rPr>
      </w:pPr>
      <w:r w:rsidRPr="002A4744">
        <w:rPr>
          <w:rFonts w:ascii="Merriweather Bold" w:hAnsi="Merriweather Bold"/>
          <w:b/>
          <w:bCs/>
          <w:lang w:val="nl-NL"/>
        </w:rPr>
        <w:t>2.Gezinssituatie.</w:t>
      </w:r>
    </w:p>
    <w:p w:rsidR="002A4744" w:rsidRPr="002A4744" w:rsidRDefault="002A4744" w:rsidP="002A4744">
      <w:pPr>
        <w:rPr>
          <w:lang w:eastAsia="nl-NL"/>
        </w:rPr>
      </w:pP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 xml:space="preserve">Burgerlijke stand: </w:t>
      </w:r>
      <w:r>
        <w:rPr>
          <w:rFonts w:ascii="Comic Sans MS" w:hAnsi="Comic Sans MS"/>
          <w:sz w:val="12"/>
          <w:lang w:val="fr-BE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tievakje1"/>
      <w:r>
        <w:rPr>
          <w:rFonts w:ascii="Comic Sans MS" w:hAnsi="Comic Sans MS"/>
          <w:sz w:val="12"/>
        </w:rPr>
        <w:instrText xml:space="preserve"> FORMCHECKBOX </w:instrText>
      </w:r>
      <w:r w:rsidR="00D472ED">
        <w:rPr>
          <w:rFonts w:ascii="Comic Sans MS" w:hAnsi="Comic Sans MS"/>
          <w:sz w:val="12"/>
          <w:lang w:val="fr-BE"/>
        </w:rPr>
      </w:r>
      <w:r w:rsidR="00D472ED">
        <w:rPr>
          <w:rFonts w:ascii="Comic Sans MS" w:hAnsi="Comic Sans MS"/>
          <w:sz w:val="12"/>
          <w:lang w:val="fr-BE"/>
        </w:rPr>
        <w:fldChar w:fldCharType="separate"/>
      </w:r>
      <w:r>
        <w:rPr>
          <w:rFonts w:ascii="Comic Sans MS" w:hAnsi="Comic Sans MS"/>
          <w:sz w:val="12"/>
          <w:lang w:val="fr-BE"/>
        </w:rPr>
        <w:fldChar w:fldCharType="end"/>
      </w:r>
      <w:bookmarkEnd w:id="1"/>
      <w:r w:rsidRPr="006E7516">
        <w:rPr>
          <w:rFonts w:ascii="Merriweather Light" w:hAnsi="Merriweather Light"/>
          <w:sz w:val="18"/>
          <w:szCs w:val="18"/>
        </w:rPr>
        <w:t>getrouwd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  <w:sz w:val="12"/>
          <w:lang w:val="fr-BE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tievakje2"/>
      <w:r>
        <w:rPr>
          <w:rFonts w:ascii="Comic Sans MS" w:hAnsi="Comic Sans MS"/>
          <w:sz w:val="12"/>
        </w:rPr>
        <w:instrText xml:space="preserve"> FORMCHECKBOX </w:instrText>
      </w:r>
      <w:r w:rsidR="00D472ED">
        <w:rPr>
          <w:rFonts w:ascii="Comic Sans MS" w:hAnsi="Comic Sans MS"/>
          <w:sz w:val="12"/>
          <w:lang w:val="fr-BE"/>
        </w:rPr>
      </w:r>
      <w:r w:rsidR="00D472ED">
        <w:rPr>
          <w:rFonts w:ascii="Comic Sans MS" w:hAnsi="Comic Sans MS"/>
          <w:sz w:val="12"/>
          <w:lang w:val="fr-BE"/>
        </w:rPr>
        <w:fldChar w:fldCharType="separate"/>
      </w:r>
      <w:r>
        <w:rPr>
          <w:rFonts w:ascii="Comic Sans MS" w:hAnsi="Comic Sans MS"/>
          <w:sz w:val="12"/>
          <w:lang w:val="fr-BE"/>
        </w:rPr>
        <w:fldChar w:fldCharType="end"/>
      </w:r>
      <w:bookmarkEnd w:id="2"/>
      <w:r w:rsidRPr="006E7516">
        <w:rPr>
          <w:rFonts w:ascii="Merriweather Light" w:hAnsi="Merriweather Light"/>
          <w:sz w:val="18"/>
          <w:szCs w:val="18"/>
        </w:rPr>
        <w:t>gescheiden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  <w:sz w:val="12"/>
          <w:lang w:val="fr-BE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Selectievakje3"/>
      <w:r>
        <w:rPr>
          <w:rFonts w:ascii="Comic Sans MS" w:hAnsi="Comic Sans MS"/>
          <w:sz w:val="12"/>
        </w:rPr>
        <w:instrText xml:space="preserve"> FORMCHECKBOX </w:instrText>
      </w:r>
      <w:r w:rsidR="00D472ED">
        <w:rPr>
          <w:rFonts w:ascii="Comic Sans MS" w:hAnsi="Comic Sans MS"/>
          <w:sz w:val="12"/>
          <w:lang w:val="fr-BE"/>
        </w:rPr>
      </w:r>
      <w:r w:rsidR="00D472ED">
        <w:rPr>
          <w:rFonts w:ascii="Comic Sans MS" w:hAnsi="Comic Sans MS"/>
          <w:sz w:val="12"/>
          <w:lang w:val="fr-BE"/>
        </w:rPr>
        <w:fldChar w:fldCharType="separate"/>
      </w:r>
      <w:r>
        <w:rPr>
          <w:rFonts w:ascii="Comic Sans MS" w:hAnsi="Comic Sans MS"/>
          <w:sz w:val="12"/>
          <w:lang w:val="fr-BE"/>
        </w:rPr>
        <w:fldChar w:fldCharType="end"/>
      </w:r>
      <w:bookmarkEnd w:id="3"/>
      <w:r w:rsidRPr="006E7516">
        <w:rPr>
          <w:rFonts w:ascii="Merriweather Light" w:hAnsi="Merriweather Light"/>
          <w:sz w:val="18"/>
          <w:szCs w:val="18"/>
        </w:rPr>
        <w:t>weduwe/</w:t>
      </w:r>
      <w:proofErr w:type="spellStart"/>
      <w:r w:rsidRPr="006E7516">
        <w:rPr>
          <w:rFonts w:ascii="Merriweather Light" w:hAnsi="Merriweather Light"/>
          <w:sz w:val="18"/>
          <w:szCs w:val="18"/>
        </w:rPr>
        <w:t>weduwenaar</w:t>
      </w:r>
      <w:proofErr w:type="spellEnd"/>
      <w:r w:rsidRPr="006E7516">
        <w:rPr>
          <w:rFonts w:ascii="Merriweather Light" w:hAnsi="Merriweather Light"/>
          <w:sz w:val="18"/>
          <w:szCs w:val="18"/>
        </w:rPr>
        <w:t xml:space="preserve"> </w:t>
      </w: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  <w:sz w:val="12"/>
          <w:lang w:val="fr-BE"/>
        </w:rPr>
        <w:fldChar w:fldCharType="begin">
          <w:ffData>
            <w:name w:val="Selectievakje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Selectievakje4"/>
      <w:r>
        <w:rPr>
          <w:rFonts w:ascii="Comic Sans MS" w:hAnsi="Comic Sans MS"/>
          <w:sz w:val="12"/>
        </w:rPr>
        <w:instrText xml:space="preserve"> FORMCHECKBOX </w:instrText>
      </w:r>
      <w:r w:rsidR="00D472ED">
        <w:rPr>
          <w:rFonts w:ascii="Comic Sans MS" w:hAnsi="Comic Sans MS"/>
          <w:sz w:val="12"/>
          <w:lang w:val="fr-BE"/>
        </w:rPr>
      </w:r>
      <w:r w:rsidR="00D472ED">
        <w:rPr>
          <w:rFonts w:ascii="Comic Sans MS" w:hAnsi="Comic Sans MS"/>
          <w:sz w:val="12"/>
          <w:lang w:val="fr-BE"/>
        </w:rPr>
        <w:fldChar w:fldCharType="separate"/>
      </w:r>
      <w:r>
        <w:rPr>
          <w:rFonts w:ascii="Comic Sans MS" w:hAnsi="Comic Sans MS"/>
          <w:sz w:val="12"/>
          <w:lang w:val="fr-BE"/>
        </w:rPr>
        <w:fldChar w:fldCharType="end"/>
      </w:r>
      <w:bookmarkEnd w:id="4"/>
      <w:r w:rsidRPr="006E7516">
        <w:rPr>
          <w:rFonts w:ascii="Merriweather Light" w:hAnsi="Merriweather Light"/>
          <w:sz w:val="18"/>
          <w:szCs w:val="18"/>
        </w:rPr>
        <w:t>alleenstaand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sz w:val="12"/>
          <w:lang w:val="fr-BE"/>
        </w:rPr>
        <w:fldChar w:fldCharType="begin">
          <w:ffData>
            <w:name w:val="Selectievakje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Selectievakje5"/>
      <w:r>
        <w:rPr>
          <w:rFonts w:ascii="Comic Sans MS" w:hAnsi="Comic Sans MS"/>
          <w:sz w:val="12"/>
        </w:rPr>
        <w:instrText xml:space="preserve"> FORMCHECKBOX </w:instrText>
      </w:r>
      <w:r w:rsidR="00D472ED">
        <w:rPr>
          <w:rFonts w:ascii="Comic Sans MS" w:hAnsi="Comic Sans MS"/>
          <w:sz w:val="12"/>
          <w:lang w:val="fr-BE"/>
        </w:rPr>
      </w:r>
      <w:r w:rsidR="00D472ED">
        <w:rPr>
          <w:rFonts w:ascii="Comic Sans MS" w:hAnsi="Comic Sans MS"/>
          <w:sz w:val="12"/>
          <w:lang w:val="fr-BE"/>
        </w:rPr>
        <w:fldChar w:fldCharType="separate"/>
      </w:r>
      <w:r>
        <w:rPr>
          <w:rFonts w:ascii="Comic Sans MS" w:hAnsi="Comic Sans MS"/>
          <w:sz w:val="12"/>
          <w:lang w:val="fr-BE"/>
        </w:rPr>
        <w:fldChar w:fldCharType="end"/>
      </w:r>
      <w:bookmarkEnd w:id="5"/>
      <w:r w:rsidRPr="006E7516">
        <w:rPr>
          <w:rFonts w:ascii="Merriweather Light" w:hAnsi="Merriweather Light"/>
          <w:sz w:val="18"/>
          <w:szCs w:val="18"/>
        </w:rPr>
        <w:t>samenwonend</w:t>
      </w:r>
    </w:p>
    <w:p w:rsidR="00BC14A3" w:rsidRDefault="00BC14A3">
      <w:pPr>
        <w:rPr>
          <w:rFonts w:ascii="Comic Sans MS" w:hAnsi="Comic Sans MS"/>
        </w:rPr>
      </w:pPr>
      <w:r w:rsidRPr="002A4744">
        <w:rPr>
          <w:rFonts w:ascii="Merriweather Light" w:hAnsi="Merriweather Light"/>
          <w:sz w:val="18"/>
          <w:szCs w:val="18"/>
        </w:rPr>
        <w:t>Aantal kinderen ten laste</w:t>
      </w:r>
      <w:r>
        <w:rPr>
          <w:rFonts w:ascii="Comic Sans MS" w:hAnsi="Comic Sans MS"/>
        </w:rPr>
        <w:t> :</w:t>
      </w:r>
      <w:r>
        <w:rPr>
          <w:rFonts w:ascii="Comic Sans MS" w:hAnsi="Comic Sans MS"/>
          <w:sz w:val="34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  <w:sz w:val="10"/>
        </w:rPr>
      </w:pPr>
    </w:p>
    <w:p w:rsidR="00BC14A3" w:rsidRDefault="00BC14A3">
      <w:pPr>
        <w:rPr>
          <w:rFonts w:ascii="Merriweather Bold" w:hAnsi="Merriweather Bold"/>
          <w:b/>
          <w:bCs/>
          <w:u w:val="single"/>
        </w:rPr>
      </w:pPr>
      <w:r w:rsidRPr="002A4744">
        <w:rPr>
          <w:rFonts w:ascii="Merriweather Bold" w:hAnsi="Merriweather Bold"/>
          <w:b/>
          <w:bCs/>
          <w:u w:val="single"/>
        </w:rPr>
        <w:t>3.Financiële positie.</w:t>
      </w:r>
    </w:p>
    <w:p w:rsidR="002A4744" w:rsidRPr="002A4744" w:rsidRDefault="002A4744">
      <w:pPr>
        <w:rPr>
          <w:rFonts w:ascii="Merriweather Bold" w:hAnsi="Merriweather Bold"/>
          <w:b/>
          <w:bCs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3260"/>
        <w:gridCol w:w="1985"/>
        <w:gridCol w:w="2479"/>
      </w:tblGrid>
      <w:tr w:rsidR="00BC14A3">
        <w:tc>
          <w:tcPr>
            <w:tcW w:w="1913" w:type="dxa"/>
          </w:tcPr>
          <w:p w:rsidR="00BC14A3" w:rsidRDefault="00BC14A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12"/>
                <w:lang w:val="fr-BE"/>
              </w:rPr>
              <w:fldChar w:fldCharType="begin">
                <w:ffData>
                  <w:name w:val="Selectievakje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Selectievakje6"/>
            <w:r>
              <w:rPr>
                <w:rFonts w:ascii="Comic Sans MS" w:hAnsi="Comic Sans MS"/>
                <w:sz w:val="12"/>
              </w:rPr>
              <w:instrText xml:space="preserve"> FORMCHECKBOX </w:instrText>
            </w:r>
            <w:r w:rsidR="00D472ED">
              <w:rPr>
                <w:rFonts w:ascii="Comic Sans MS" w:hAnsi="Comic Sans MS"/>
                <w:sz w:val="12"/>
                <w:lang w:val="fr-BE"/>
              </w:rPr>
            </w:r>
            <w:r w:rsidR="00D472ED">
              <w:rPr>
                <w:rFonts w:ascii="Comic Sans MS" w:hAnsi="Comic Sans MS"/>
                <w:sz w:val="12"/>
                <w:lang w:val="fr-BE"/>
              </w:rPr>
              <w:fldChar w:fldCharType="separate"/>
            </w:r>
            <w:r>
              <w:rPr>
                <w:rFonts w:ascii="Comic Sans MS" w:hAnsi="Comic Sans MS"/>
                <w:sz w:val="12"/>
                <w:lang w:val="fr-BE"/>
              </w:rPr>
              <w:fldChar w:fldCharType="end"/>
            </w:r>
            <w:bookmarkEnd w:id="6"/>
            <w:r w:rsidRPr="006E7516">
              <w:rPr>
                <w:rFonts w:ascii="Merriweather Light" w:hAnsi="Merriweather Light"/>
                <w:sz w:val="18"/>
                <w:szCs w:val="18"/>
              </w:rPr>
              <w:t>Werk :</w:t>
            </w:r>
            <w:r>
              <w:rPr>
                <w:rFonts w:ascii="Comic Sans MS" w:hAnsi="Comic Sans MS"/>
              </w:rPr>
              <w:t xml:space="preserve"> </w:t>
            </w:r>
          </w:p>
          <w:p w:rsidR="00BC14A3" w:rsidRPr="006E7516" w:rsidRDefault="00BC14A3">
            <w:pPr>
              <w:rPr>
                <w:rFonts w:ascii="Merriweather Light" w:hAnsi="Merriweather Light"/>
                <w:b/>
                <w:bCs/>
                <w:sz w:val="18"/>
                <w:szCs w:val="18"/>
                <w:u w:val="single"/>
              </w:rPr>
            </w:pPr>
            <w:r w:rsidRPr="006E7516">
              <w:rPr>
                <w:rFonts w:ascii="Merriweather Light" w:hAnsi="Merriweather Light"/>
                <w:sz w:val="18"/>
                <w:szCs w:val="18"/>
              </w:rPr>
              <w:t>(zie volgend puntje</w:t>
            </w:r>
            <w:r w:rsidRPr="00123F69">
              <w:rPr>
                <w:rFonts w:ascii="Cambria" w:hAnsi="Cambria"/>
                <w:sz w:val="18"/>
                <w:szCs w:val="18"/>
              </w:rPr>
              <w:t>)</w:t>
            </w:r>
          </w:p>
        </w:tc>
        <w:tc>
          <w:tcPr>
            <w:tcW w:w="3260" w:type="dxa"/>
          </w:tcPr>
          <w:p w:rsidR="00BC14A3" w:rsidRDefault="00BC14A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12"/>
                <w:lang w:val="fr-BE"/>
              </w:rPr>
              <w:fldChar w:fldCharType="begin">
                <w:ffData>
                  <w:name w:val="Selectievakje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Selectievakje7"/>
            <w:r>
              <w:rPr>
                <w:rFonts w:ascii="Comic Sans MS" w:hAnsi="Comic Sans MS"/>
                <w:sz w:val="12"/>
              </w:rPr>
              <w:instrText xml:space="preserve"> FORMCHECKBOX </w:instrText>
            </w:r>
            <w:r w:rsidR="00D472ED">
              <w:rPr>
                <w:rFonts w:ascii="Comic Sans MS" w:hAnsi="Comic Sans MS"/>
                <w:sz w:val="12"/>
                <w:lang w:val="fr-BE"/>
              </w:rPr>
            </w:r>
            <w:r w:rsidR="00D472ED">
              <w:rPr>
                <w:rFonts w:ascii="Comic Sans MS" w:hAnsi="Comic Sans MS"/>
                <w:sz w:val="12"/>
                <w:lang w:val="fr-BE"/>
              </w:rPr>
              <w:fldChar w:fldCharType="separate"/>
            </w:r>
            <w:r>
              <w:rPr>
                <w:rFonts w:ascii="Comic Sans MS" w:hAnsi="Comic Sans MS"/>
                <w:sz w:val="12"/>
                <w:lang w:val="fr-BE"/>
              </w:rPr>
              <w:fldChar w:fldCharType="end"/>
            </w:r>
            <w:bookmarkEnd w:id="7"/>
            <w:r w:rsidRPr="006E7516">
              <w:rPr>
                <w:rFonts w:ascii="Merriweather Light" w:hAnsi="Merriweather Light"/>
                <w:sz w:val="18"/>
                <w:szCs w:val="18"/>
              </w:rPr>
              <w:t>Werkloosheidsuitkering :</w:t>
            </w:r>
            <w:r>
              <w:rPr>
                <w:rFonts w:ascii="Comic Sans MS" w:hAnsi="Comic Sans MS"/>
              </w:rPr>
              <w:t xml:space="preserve"> </w:t>
            </w:r>
          </w:p>
          <w:p w:rsidR="00BC14A3" w:rsidRDefault="00BC14A3">
            <w:pPr>
              <w:rPr>
                <w:rFonts w:ascii="Comic Sans MS" w:hAnsi="Comic Sans MS"/>
                <w:b/>
                <w:bCs/>
                <w:u w:val="single"/>
              </w:rPr>
            </w:pPr>
            <w:r w:rsidRPr="006E7516">
              <w:rPr>
                <w:rFonts w:ascii="Merriweather Light" w:hAnsi="Merriweather Light"/>
                <w:sz w:val="18"/>
                <w:szCs w:val="18"/>
              </w:rPr>
              <w:t>Bedrag in euro :</w:t>
            </w:r>
            <w:r w:rsidR="00C91190">
              <w:rPr>
                <w:rFonts w:ascii="Comic Sans MS" w:hAnsi="Comic Sans MS"/>
              </w:rPr>
              <w:t xml:space="preserve"> €</w:t>
            </w:r>
            <w:r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  <w:sz w:val="34"/>
                <w:lang w:val="fr-BE"/>
              </w:rPr>
              <w:sym w:font="Symbol" w:char="F0F0"/>
            </w:r>
            <w:r>
              <w:rPr>
                <w:rFonts w:ascii="Comic Sans MS" w:hAnsi="Comic Sans MS"/>
                <w:sz w:val="34"/>
                <w:lang w:val="fr-BE"/>
              </w:rPr>
              <w:sym w:font="Symbol" w:char="F0F0"/>
            </w:r>
            <w:r>
              <w:rPr>
                <w:rFonts w:ascii="Comic Sans MS" w:hAnsi="Comic Sans MS"/>
                <w:sz w:val="34"/>
                <w:lang w:val="fr-BE"/>
              </w:rPr>
              <w:sym w:font="Symbol" w:char="F0F0"/>
            </w:r>
            <w:r>
              <w:rPr>
                <w:rFonts w:ascii="Comic Sans MS" w:hAnsi="Comic Sans MS"/>
                <w:sz w:val="34"/>
                <w:lang w:val="fr-BE"/>
              </w:rPr>
              <w:sym w:font="Symbol" w:char="F0F0"/>
            </w:r>
          </w:p>
        </w:tc>
        <w:tc>
          <w:tcPr>
            <w:tcW w:w="1985" w:type="dxa"/>
          </w:tcPr>
          <w:p w:rsidR="00BC14A3" w:rsidRPr="006E7516" w:rsidRDefault="00BC14A3">
            <w:pPr>
              <w:rPr>
                <w:rFonts w:ascii="Merriweather Light" w:hAnsi="Merriweather Light"/>
                <w:sz w:val="18"/>
                <w:szCs w:val="18"/>
              </w:rPr>
            </w:pPr>
            <w:r>
              <w:rPr>
                <w:rFonts w:ascii="Comic Sans MS" w:hAnsi="Comic Sans MS"/>
                <w:sz w:val="12"/>
                <w:lang w:val="fr-BE"/>
              </w:rPr>
              <w:fldChar w:fldCharType="begin">
                <w:ffData>
                  <w:name w:val="Selectievakje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Selectievakje8"/>
            <w:r>
              <w:rPr>
                <w:rFonts w:ascii="Comic Sans MS" w:hAnsi="Comic Sans MS"/>
                <w:sz w:val="12"/>
              </w:rPr>
              <w:instrText xml:space="preserve"> FORMCHECKBOX </w:instrText>
            </w:r>
            <w:r w:rsidR="00D472ED">
              <w:rPr>
                <w:rFonts w:ascii="Comic Sans MS" w:hAnsi="Comic Sans MS"/>
                <w:sz w:val="12"/>
                <w:lang w:val="fr-BE"/>
              </w:rPr>
            </w:r>
            <w:r w:rsidR="00D472ED">
              <w:rPr>
                <w:rFonts w:ascii="Comic Sans MS" w:hAnsi="Comic Sans MS"/>
                <w:sz w:val="12"/>
                <w:lang w:val="fr-BE"/>
              </w:rPr>
              <w:fldChar w:fldCharType="separate"/>
            </w:r>
            <w:r>
              <w:rPr>
                <w:rFonts w:ascii="Comic Sans MS" w:hAnsi="Comic Sans MS"/>
                <w:sz w:val="12"/>
                <w:lang w:val="fr-BE"/>
              </w:rPr>
              <w:fldChar w:fldCharType="end"/>
            </w:r>
            <w:bookmarkEnd w:id="8"/>
            <w:r w:rsidRPr="006E7516">
              <w:rPr>
                <w:rFonts w:ascii="Merriweather Light" w:hAnsi="Merriweather Light"/>
                <w:sz w:val="18"/>
                <w:szCs w:val="18"/>
              </w:rPr>
              <w:t xml:space="preserve">OCMW : </w:t>
            </w:r>
          </w:p>
          <w:p w:rsidR="00BC14A3" w:rsidRPr="006E7516" w:rsidRDefault="00BC14A3">
            <w:pPr>
              <w:rPr>
                <w:rFonts w:ascii="Merriweather Light" w:hAnsi="Merriweather Light"/>
                <w:b/>
                <w:bCs/>
                <w:sz w:val="18"/>
                <w:szCs w:val="18"/>
                <w:u w:val="single"/>
              </w:rPr>
            </w:pPr>
            <w:r w:rsidRPr="006E7516">
              <w:rPr>
                <w:rFonts w:ascii="Merriweather Light" w:hAnsi="Merriweather Light"/>
                <w:sz w:val="18"/>
                <w:szCs w:val="18"/>
              </w:rPr>
              <w:t>(zie volgend puntje</w:t>
            </w:r>
            <w:r w:rsidRPr="00123F69">
              <w:rPr>
                <w:rFonts w:ascii="Cambria" w:hAnsi="Cambria"/>
                <w:sz w:val="18"/>
                <w:szCs w:val="18"/>
              </w:rPr>
              <w:t>)</w:t>
            </w:r>
          </w:p>
        </w:tc>
        <w:tc>
          <w:tcPr>
            <w:tcW w:w="2479" w:type="dxa"/>
          </w:tcPr>
          <w:p w:rsidR="00BC14A3" w:rsidRDefault="00BC14A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12"/>
                <w:lang w:val="fr-BE"/>
              </w:rPr>
              <w:fldChar w:fldCharType="begin">
                <w:ffData>
                  <w:name w:val="Selectievakje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Selectievakje9"/>
            <w:r>
              <w:rPr>
                <w:rFonts w:ascii="Comic Sans MS" w:hAnsi="Comic Sans MS"/>
                <w:sz w:val="12"/>
              </w:rPr>
              <w:instrText xml:space="preserve"> FORMCHECKBOX </w:instrText>
            </w:r>
            <w:r w:rsidR="00D472ED">
              <w:rPr>
                <w:rFonts w:ascii="Comic Sans MS" w:hAnsi="Comic Sans MS"/>
                <w:sz w:val="12"/>
                <w:lang w:val="fr-BE"/>
              </w:rPr>
            </w:r>
            <w:r w:rsidR="00D472ED">
              <w:rPr>
                <w:rFonts w:ascii="Comic Sans MS" w:hAnsi="Comic Sans MS"/>
                <w:sz w:val="12"/>
                <w:lang w:val="fr-BE"/>
              </w:rPr>
              <w:fldChar w:fldCharType="separate"/>
            </w:r>
            <w:r>
              <w:rPr>
                <w:rFonts w:ascii="Comic Sans MS" w:hAnsi="Comic Sans MS"/>
                <w:sz w:val="12"/>
                <w:lang w:val="fr-BE"/>
              </w:rPr>
              <w:fldChar w:fldCharType="end"/>
            </w:r>
            <w:bookmarkEnd w:id="9"/>
            <w:r w:rsidRPr="006E7516">
              <w:rPr>
                <w:rFonts w:ascii="Merriweather Light" w:hAnsi="Merriweather Light"/>
                <w:sz w:val="18"/>
                <w:szCs w:val="18"/>
              </w:rPr>
              <w:t>Andere :</w:t>
            </w:r>
            <w:r>
              <w:rPr>
                <w:rFonts w:ascii="Comic Sans MS" w:hAnsi="Comic Sans MS"/>
              </w:rPr>
              <w:t>…………………………</w:t>
            </w:r>
          </w:p>
          <w:p w:rsidR="00BC14A3" w:rsidRDefault="00BC14A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……………………………………………</w:t>
            </w:r>
          </w:p>
          <w:p w:rsidR="00BC14A3" w:rsidRDefault="00BC14A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……………………………………………</w:t>
            </w:r>
          </w:p>
          <w:p w:rsidR="00BC14A3" w:rsidRDefault="00BC14A3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……………………………………………</w:t>
            </w:r>
          </w:p>
          <w:p w:rsidR="00BC14A3" w:rsidRDefault="00BC14A3">
            <w:pPr>
              <w:rPr>
                <w:rFonts w:ascii="Comic Sans MS" w:hAnsi="Comic Sans MS"/>
                <w:b/>
                <w:bCs/>
                <w:u w:val="single"/>
              </w:rPr>
            </w:pPr>
            <w:r>
              <w:rPr>
                <w:rFonts w:ascii="Comic Sans MS" w:hAnsi="Comic Sans MS"/>
              </w:rPr>
              <w:t>……………………………………………</w:t>
            </w:r>
          </w:p>
        </w:tc>
      </w:tr>
    </w:tbl>
    <w:p w:rsidR="00BC14A3" w:rsidRDefault="00BC14A3">
      <w:pPr>
        <w:rPr>
          <w:rFonts w:ascii="Comic Sans MS" w:hAnsi="Comic Sans MS"/>
          <w:sz w:val="34"/>
        </w:rPr>
      </w:pPr>
      <w:r w:rsidRPr="006E7516">
        <w:rPr>
          <w:rFonts w:ascii="Merriweather Light" w:hAnsi="Merriweather Light"/>
          <w:sz w:val="18"/>
          <w:szCs w:val="18"/>
        </w:rPr>
        <w:t>Rekeningnummer :</w:t>
      </w:r>
      <w:r>
        <w:rPr>
          <w:rFonts w:ascii="Comic Sans MS" w:hAnsi="Comic Sans MS"/>
        </w:rPr>
        <w:t xml:space="preserve"> </w:t>
      </w:r>
      <w:r w:rsidR="00AB4833">
        <w:rPr>
          <w:rFonts w:ascii="Comic Sans MS" w:hAnsi="Comic Sans MS"/>
        </w:rPr>
        <w:t>BE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</w:rPr>
        <w:t>-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</w:rPr>
        <w:t>-</w:t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</w:rPr>
        <w:t>-</w:t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  <w:lang w:val="fr-BE"/>
        </w:rPr>
        <w:sym w:font="Symbol" w:char="F0F0"/>
      </w:r>
      <w:r w:rsidR="00AB4833"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  <w:sz w:val="10"/>
        </w:rPr>
      </w:pPr>
    </w:p>
    <w:p w:rsidR="00BC14A3" w:rsidRPr="006E7516" w:rsidRDefault="00BC14A3">
      <w:pPr>
        <w:rPr>
          <w:rFonts w:ascii="Merriweather Light" w:hAnsi="Merriweather Light"/>
          <w:b/>
          <w:bCs/>
          <w:u w:val="single"/>
        </w:rPr>
      </w:pPr>
      <w:r w:rsidRPr="002A4744">
        <w:rPr>
          <w:rFonts w:ascii="Merriweather Bold" w:hAnsi="Merriweather Bold"/>
          <w:b/>
          <w:bCs/>
          <w:u w:val="single"/>
        </w:rPr>
        <w:t>4.Gege</w:t>
      </w:r>
      <w:r w:rsidR="00C91190" w:rsidRPr="002A4744">
        <w:rPr>
          <w:rFonts w:ascii="Merriweather Bold" w:hAnsi="Merriweather Bold"/>
          <w:b/>
          <w:bCs/>
          <w:u w:val="single"/>
        </w:rPr>
        <w:t>vens van de werkgever / het OCMW</w:t>
      </w:r>
      <w:r w:rsidRPr="002A4744">
        <w:rPr>
          <w:rFonts w:ascii="Merriweather Bold" w:hAnsi="Merriweather Bold"/>
          <w:b/>
          <w:bCs/>
          <w:u w:val="single"/>
        </w:rPr>
        <w:t>.</w:t>
      </w:r>
      <w:r w:rsidR="002A4744">
        <w:rPr>
          <w:rFonts w:ascii="Merriweather Light" w:hAnsi="Merriweather Light"/>
          <w:b/>
          <w:bCs/>
          <w:u w:val="single"/>
        </w:rPr>
        <w:t xml:space="preserve"> </w:t>
      </w:r>
      <w:r w:rsidRPr="006E7516">
        <w:rPr>
          <w:rFonts w:ascii="Merriweather Light" w:hAnsi="Merriweather Light"/>
        </w:rPr>
        <w:t>(schrappen wat niet past</w:t>
      </w:r>
      <w:r w:rsidRPr="00123F69">
        <w:rPr>
          <w:rFonts w:ascii="Cambria" w:hAnsi="Cambria"/>
        </w:rPr>
        <w:t>)</w:t>
      </w: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>Naam :</w:t>
      </w:r>
      <w:r>
        <w:rPr>
          <w:rFonts w:ascii="Comic Sans MS" w:hAnsi="Comic Sans MS"/>
          <w:sz w:val="34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>Adres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>Postcode :</w:t>
      </w:r>
      <w:r>
        <w:rPr>
          <w:rFonts w:ascii="Comic Sans MS" w:hAnsi="Comic Sans MS"/>
          <w:sz w:val="34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</w:rPr>
        <w:t xml:space="preserve">  </w:t>
      </w:r>
      <w:r w:rsidRPr="006E7516">
        <w:rPr>
          <w:rFonts w:ascii="Merriweather Light" w:hAnsi="Merriweather Light"/>
          <w:sz w:val="18"/>
          <w:szCs w:val="18"/>
        </w:rPr>
        <w:t>Gemeente :</w:t>
      </w:r>
      <w:r>
        <w:rPr>
          <w:rFonts w:ascii="Comic Sans MS" w:hAnsi="Comic Sans MS"/>
          <w:sz w:val="34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</w:rPr>
        <w:t xml:space="preserve"> </w:t>
      </w:r>
      <w:r w:rsidRPr="006E7516">
        <w:rPr>
          <w:rFonts w:ascii="Merriweather Light" w:hAnsi="Merriweather Light"/>
          <w:sz w:val="18"/>
          <w:szCs w:val="18"/>
        </w:rPr>
        <w:t>Tel.</w:t>
      </w:r>
      <w:r>
        <w:rPr>
          <w:rFonts w:ascii="Comic Sans MS" w:hAnsi="Comic Sans MS"/>
        </w:rPr>
        <w:t> 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pStyle w:val="Kop6"/>
        <w:rPr>
          <w:sz w:val="2"/>
          <w:lang w:val="nl-BE"/>
        </w:rPr>
      </w:pPr>
    </w:p>
    <w:p w:rsidR="00BC14A3" w:rsidRDefault="00BC14A3">
      <w:pPr>
        <w:rPr>
          <w:rFonts w:ascii="Comic Sans MS" w:hAnsi="Comic Sans MS"/>
        </w:rPr>
      </w:pPr>
      <w:r w:rsidRPr="006E7516">
        <w:rPr>
          <w:rFonts w:ascii="Merriweather Light" w:hAnsi="Merriweather Light"/>
          <w:sz w:val="18"/>
          <w:szCs w:val="18"/>
        </w:rPr>
        <w:t>Bedrag van het loon / de uitkering OCMW :</w:t>
      </w:r>
      <w:r w:rsidR="00C91190">
        <w:rPr>
          <w:rFonts w:ascii="Comic Sans MS" w:hAnsi="Comic Sans MS"/>
        </w:rPr>
        <w:t xml:space="preserve"> €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  <w:r>
        <w:rPr>
          <w:rFonts w:ascii="Comic Sans MS" w:hAnsi="Comic Sans MS"/>
          <w:sz w:val="34"/>
          <w:lang w:val="fr-BE"/>
        </w:rPr>
        <w:sym w:font="Symbol" w:char="F0F0"/>
      </w:r>
    </w:p>
    <w:p w:rsidR="00BC14A3" w:rsidRDefault="00BC14A3">
      <w:pPr>
        <w:rPr>
          <w:rFonts w:ascii="Comic Sans MS" w:hAnsi="Comic Sans MS"/>
          <w:sz w:val="10"/>
        </w:rPr>
      </w:pPr>
    </w:p>
    <w:p w:rsidR="00BC14A3" w:rsidRPr="000C7DC3" w:rsidRDefault="00BC14A3">
      <w:pPr>
        <w:pStyle w:val="Kop6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Merriweather Bold" w:hAnsi="Merriweather Bold"/>
          <w:b w:val="0"/>
          <w:bCs w:val="0"/>
          <w:color w:val="FF0000"/>
          <w:sz w:val="18"/>
          <w:szCs w:val="18"/>
          <w:u w:val="none"/>
          <w:lang w:val="nl-NL"/>
        </w:rPr>
      </w:pPr>
      <w:r w:rsidRPr="000C7DC3">
        <w:rPr>
          <w:rFonts w:ascii="Merriweather Bold" w:hAnsi="Merriweather Bold"/>
          <w:color w:val="FF0000"/>
          <w:lang w:val="nl-NL"/>
        </w:rPr>
        <w:t>5.</w:t>
      </w:r>
      <w:r w:rsidR="00A819B6">
        <w:rPr>
          <w:rFonts w:ascii="Merriweather Bold" w:hAnsi="Merriweather Bold"/>
          <w:color w:val="FF0000"/>
          <w:lang w:val="nl-NL"/>
        </w:rPr>
        <w:t xml:space="preserve"> </w:t>
      </w:r>
      <w:r w:rsidRPr="000C7DC3">
        <w:rPr>
          <w:rFonts w:ascii="Merriweather Bold" w:hAnsi="Merriweather Bold"/>
          <w:color w:val="FF0000"/>
          <w:lang w:val="nl-NL"/>
        </w:rPr>
        <w:t>Voorstel maandelijkse betalingen.</w:t>
      </w:r>
      <w:r w:rsidR="002A4744" w:rsidRPr="000C7DC3">
        <w:rPr>
          <w:rFonts w:ascii="Merriweather Bold" w:hAnsi="Merriweather Bold"/>
          <w:b w:val="0"/>
          <w:bCs w:val="0"/>
          <w:color w:val="FF0000"/>
          <w:sz w:val="18"/>
          <w:szCs w:val="18"/>
          <w:u w:val="none"/>
          <w:lang w:val="nl-NL"/>
        </w:rPr>
        <w:t xml:space="preserve"> </w:t>
      </w:r>
      <w:r w:rsidRPr="000C7DC3">
        <w:rPr>
          <w:rFonts w:ascii="Merriweather Bold" w:hAnsi="Merriweather Bold"/>
          <w:b w:val="0"/>
          <w:bCs w:val="0"/>
          <w:color w:val="FF0000"/>
          <w:sz w:val="18"/>
          <w:szCs w:val="18"/>
          <w:u w:val="none"/>
          <w:lang w:val="nl-NL"/>
        </w:rPr>
        <w:t>(onder voorbehoud van aanvaarding)</w:t>
      </w:r>
    </w:p>
    <w:p w:rsidR="00BC14A3" w:rsidRPr="000C7DC3" w:rsidRDefault="00BC14A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Merriweather Bold" w:hAnsi="Merriweather Bold"/>
          <w:color w:val="FF0000"/>
          <w:sz w:val="18"/>
          <w:szCs w:val="18"/>
        </w:rPr>
      </w:pPr>
      <w:r w:rsidRPr="000C7DC3">
        <w:rPr>
          <w:rFonts w:ascii="Merriweather Bold" w:hAnsi="Merriweather Bold"/>
          <w:color w:val="FF0000"/>
          <w:sz w:val="18"/>
          <w:szCs w:val="18"/>
        </w:rPr>
        <w:t>Ik stel voor om</w:t>
      </w:r>
      <w:r w:rsidR="00C91190" w:rsidRPr="000C7DC3">
        <w:rPr>
          <w:rFonts w:ascii="Merriweather Bold" w:hAnsi="Merriweather Bold"/>
          <w:color w:val="FF0000"/>
        </w:rPr>
        <w:t xml:space="preserve"> €</w:t>
      </w:r>
      <w:r w:rsidRPr="000C7DC3">
        <w:rPr>
          <w:rFonts w:ascii="Merriweather Bold" w:hAnsi="Merriweather Bold"/>
          <w:color w:val="FF0000"/>
        </w:rPr>
        <w:t xml:space="preserve"> </w:t>
      </w:r>
      <w:r w:rsidRPr="000C7DC3">
        <w:rPr>
          <w:rFonts w:ascii="Merriweather Bold" w:hAnsi="Merriweather Bold"/>
          <w:color w:val="FF0000"/>
          <w:sz w:val="34"/>
          <w:lang w:val="fr-BE"/>
        </w:rPr>
        <w:sym w:font="Symbol" w:char="F0F0"/>
      </w:r>
      <w:r w:rsidRPr="000C7DC3">
        <w:rPr>
          <w:rFonts w:ascii="Merriweather Bold" w:hAnsi="Merriweather Bold"/>
          <w:color w:val="FF0000"/>
          <w:sz w:val="34"/>
          <w:lang w:val="fr-BE"/>
        </w:rPr>
        <w:sym w:font="Symbol" w:char="F0F0"/>
      </w:r>
      <w:r w:rsidRPr="000C7DC3">
        <w:rPr>
          <w:rFonts w:ascii="Merriweather Bold" w:hAnsi="Merriweather Bold"/>
          <w:color w:val="FF0000"/>
          <w:sz w:val="34"/>
          <w:lang w:val="fr-BE"/>
        </w:rPr>
        <w:sym w:font="Symbol" w:char="F0F0"/>
      </w:r>
      <w:r w:rsidRPr="000C7DC3">
        <w:rPr>
          <w:rFonts w:ascii="Merriweather Bold" w:hAnsi="Merriweather Bold"/>
          <w:color w:val="FF0000"/>
          <w:sz w:val="34"/>
          <w:lang w:val="fr-BE"/>
        </w:rPr>
        <w:sym w:font="Symbol" w:char="F0F0"/>
      </w:r>
      <w:r w:rsidRPr="000C7DC3">
        <w:rPr>
          <w:rFonts w:ascii="Merriweather Bold" w:hAnsi="Merriweather Bold"/>
          <w:color w:val="FF0000"/>
          <w:sz w:val="34"/>
          <w:lang w:val="fr-BE"/>
        </w:rPr>
        <w:sym w:font="Symbol" w:char="F0F0"/>
      </w:r>
      <w:r w:rsidRPr="000C7DC3">
        <w:rPr>
          <w:rFonts w:ascii="Merriweather Bold" w:hAnsi="Merriweather Bold"/>
          <w:color w:val="FF0000"/>
        </w:rPr>
        <w:t xml:space="preserve"> </w:t>
      </w:r>
      <w:r w:rsidRPr="000C7DC3">
        <w:rPr>
          <w:rFonts w:ascii="Merriweather Bold" w:hAnsi="Merriweather Bold"/>
          <w:color w:val="FF0000"/>
          <w:sz w:val="18"/>
          <w:szCs w:val="18"/>
        </w:rPr>
        <w:t xml:space="preserve">te betalen, minimum om de 30 dagen en dit vanaf </w:t>
      </w:r>
    </w:p>
    <w:p w:rsidR="00BC14A3" w:rsidRDefault="00BC14A3">
      <w:pPr>
        <w:pStyle w:val="Koptekst"/>
        <w:tabs>
          <w:tab w:val="clear" w:pos="4703"/>
          <w:tab w:val="clear" w:pos="9406"/>
        </w:tabs>
        <w:rPr>
          <w:rFonts w:ascii="Comic Sans MS" w:hAnsi="Comic Sans MS"/>
          <w:sz w:val="10"/>
          <w:lang w:eastAsia="nl-NL"/>
        </w:rPr>
      </w:pPr>
    </w:p>
    <w:p w:rsidR="0060241F" w:rsidRDefault="0060241F">
      <w:pPr>
        <w:pStyle w:val="Koptekst"/>
        <w:tabs>
          <w:tab w:val="clear" w:pos="4703"/>
          <w:tab w:val="clear" w:pos="9406"/>
        </w:tabs>
        <w:rPr>
          <w:rFonts w:ascii="Merriweather Light" w:hAnsi="Merriweather Light"/>
          <w:sz w:val="18"/>
          <w:szCs w:val="18"/>
          <w:lang w:eastAsia="nl-NL"/>
        </w:rPr>
      </w:pPr>
    </w:p>
    <w:p w:rsidR="0060241F" w:rsidRPr="00D5108F" w:rsidRDefault="0060241F" w:rsidP="0060241F">
      <w:pPr>
        <w:pStyle w:val="Koptekst"/>
        <w:rPr>
          <w:rFonts w:ascii="Comic Sans MS" w:hAnsi="Comic Sans MS"/>
          <w:sz w:val="34"/>
          <w:lang w:val="nl-BE"/>
        </w:rPr>
      </w:pPr>
    </w:p>
    <w:p w:rsidR="0060241F" w:rsidRDefault="0060241F" w:rsidP="0060241F">
      <w:pPr>
        <w:pStyle w:val="Koptekst"/>
        <w:rPr>
          <w:rFonts w:ascii="Merriweather Light" w:hAnsi="Merriweather Light"/>
          <w:sz w:val="18"/>
          <w:szCs w:val="18"/>
          <w:lang w:eastAsia="nl-NL"/>
        </w:rPr>
      </w:pPr>
      <w:r>
        <w:rPr>
          <w:rFonts w:ascii="Comic Sans MS" w:hAnsi="Comic Sans MS"/>
          <w:sz w:val="34"/>
          <w:lang w:val="fr-BE"/>
        </w:rPr>
        <w:sym w:font="Symbol" w:char="F0F0"/>
      </w:r>
      <w:r>
        <w:t xml:space="preserve">  </w:t>
      </w:r>
      <w:r w:rsidRPr="0060241F">
        <w:rPr>
          <w:rFonts w:ascii="Merriweather Light" w:hAnsi="Merriweather Light"/>
          <w:sz w:val="18"/>
          <w:szCs w:val="18"/>
          <w:lang w:eastAsia="nl-NL"/>
        </w:rPr>
        <w:t xml:space="preserve">Ik ga akkoord met de Privacyverklaring </w:t>
      </w:r>
    </w:p>
    <w:p w:rsidR="0060241F" w:rsidRPr="0060241F" w:rsidRDefault="0060241F" w:rsidP="0060241F">
      <w:pPr>
        <w:pStyle w:val="Koptekst"/>
        <w:rPr>
          <w:rFonts w:ascii="Merriweather Light" w:hAnsi="Merriweather Light"/>
          <w:sz w:val="18"/>
          <w:szCs w:val="18"/>
          <w:lang w:eastAsia="nl-NL"/>
        </w:rPr>
      </w:pPr>
    </w:p>
    <w:p w:rsidR="0060241F" w:rsidRPr="00D5108F" w:rsidRDefault="0060241F" w:rsidP="0060241F">
      <w:pPr>
        <w:pStyle w:val="Koptekst"/>
        <w:tabs>
          <w:tab w:val="clear" w:pos="4703"/>
          <w:tab w:val="clear" w:pos="9406"/>
        </w:tabs>
        <w:jc w:val="both"/>
        <w:rPr>
          <w:rFonts w:ascii="Merriweather Light" w:hAnsi="Merriweather Light"/>
          <w:i/>
          <w:sz w:val="16"/>
          <w:szCs w:val="18"/>
          <w:lang w:eastAsia="nl-NL"/>
        </w:rPr>
      </w:pPr>
      <w:r w:rsidRPr="00D5108F">
        <w:rPr>
          <w:rFonts w:ascii="Merriweather Light" w:hAnsi="Merriweather Light"/>
          <w:i/>
          <w:sz w:val="16"/>
          <w:szCs w:val="18"/>
          <w:lang w:eastAsia="nl-NL"/>
        </w:rPr>
        <w:t xml:space="preserve">BV ROBERT verwerkt persoonsgegevens conform de Europese Algemene Verordening Gegevensbescherming. Doel: uitoefening wettelijke taken van gerechtsdeurwaarder. Welke? Volledige identiteits-,contact- &amp; financiële gegevens. Bewaartermijn van de verwerkte persoonsgegevens: 10 jaar na afsluiten dossier. Nadien worden deze gewist of geanonimiseerd. Rechten betrokkene: gegevens raadplegen, correctie ervan, wissen, verzet, overdracht of beperken. In geen geval zullen uw persoonsgegevens aan derden worden meegedeeld, tenzij de wet dit voorschrijft. Vragen of uw rechten uitoefenen? </w:t>
      </w:r>
      <w:hyperlink r:id="rId6" w:history="1">
        <w:r w:rsidRPr="00D5108F">
          <w:rPr>
            <w:rStyle w:val="Hyperlink"/>
            <w:rFonts w:ascii="Merriweather Light" w:hAnsi="Merriweather Light"/>
            <w:i/>
            <w:sz w:val="16"/>
            <w:szCs w:val="18"/>
            <w:lang w:eastAsia="nl-NL"/>
          </w:rPr>
          <w:t>privacy@gdwrobert.be</w:t>
        </w:r>
      </w:hyperlink>
    </w:p>
    <w:p w:rsidR="0060241F" w:rsidRDefault="0060241F" w:rsidP="0060241F">
      <w:pPr>
        <w:pStyle w:val="Koptekst"/>
        <w:tabs>
          <w:tab w:val="clear" w:pos="4703"/>
          <w:tab w:val="clear" w:pos="9406"/>
        </w:tabs>
        <w:jc w:val="both"/>
        <w:rPr>
          <w:rFonts w:ascii="Merriweather Light" w:hAnsi="Merriweather Light"/>
          <w:sz w:val="18"/>
          <w:szCs w:val="18"/>
          <w:lang w:eastAsia="nl-NL"/>
        </w:rPr>
      </w:pPr>
    </w:p>
    <w:p w:rsidR="0060241F" w:rsidRDefault="0060241F" w:rsidP="0060241F">
      <w:pPr>
        <w:pStyle w:val="Koptekst"/>
        <w:tabs>
          <w:tab w:val="clear" w:pos="4703"/>
          <w:tab w:val="clear" w:pos="9406"/>
        </w:tabs>
        <w:jc w:val="both"/>
        <w:rPr>
          <w:rFonts w:ascii="Merriweather Light" w:hAnsi="Merriweather Light"/>
          <w:sz w:val="18"/>
          <w:szCs w:val="18"/>
          <w:lang w:eastAsia="nl-NL"/>
        </w:rPr>
      </w:pPr>
    </w:p>
    <w:p w:rsidR="00BC14A3" w:rsidRPr="006E7516" w:rsidRDefault="00BC14A3" w:rsidP="0060241F">
      <w:pPr>
        <w:pStyle w:val="Koptekst"/>
        <w:tabs>
          <w:tab w:val="clear" w:pos="4703"/>
          <w:tab w:val="clear" w:pos="9406"/>
        </w:tabs>
        <w:jc w:val="both"/>
        <w:rPr>
          <w:rFonts w:ascii="Merriweather Light" w:hAnsi="Merriweather Light"/>
          <w:sz w:val="18"/>
          <w:szCs w:val="18"/>
          <w:lang w:eastAsia="nl-NL"/>
        </w:rPr>
      </w:pPr>
      <w:r w:rsidRPr="006E7516">
        <w:rPr>
          <w:rFonts w:ascii="Merriweather Light" w:hAnsi="Merriweather Light"/>
          <w:sz w:val="18"/>
          <w:szCs w:val="18"/>
          <w:lang w:eastAsia="nl-NL"/>
        </w:rPr>
        <w:t>Voor waar en echt verklaard</w:t>
      </w:r>
    </w:p>
    <w:p w:rsidR="00BC14A3" w:rsidRPr="006E7516" w:rsidRDefault="00BC14A3" w:rsidP="0060241F">
      <w:pPr>
        <w:ind w:right="369"/>
        <w:jc w:val="both"/>
        <w:rPr>
          <w:rFonts w:ascii="Merriweather Light" w:hAnsi="Merriweather Light"/>
          <w:sz w:val="18"/>
          <w:szCs w:val="18"/>
        </w:rPr>
      </w:pPr>
      <w:r w:rsidRPr="006E7516">
        <w:rPr>
          <w:rFonts w:ascii="Merriweather Light" w:hAnsi="Merriweather Light"/>
          <w:sz w:val="18"/>
          <w:szCs w:val="18"/>
        </w:rPr>
        <w:t>Handtekening,</w:t>
      </w:r>
    </w:p>
    <w:p w:rsidR="00FB5547" w:rsidRDefault="00FB5547"/>
    <w:sectPr w:rsidR="00FB5547" w:rsidSect="006E75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720" w:right="720" w:bottom="720" w:left="720" w:header="142" w:footer="0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2ED" w:rsidRDefault="00D472ED">
      <w:r>
        <w:separator/>
      </w:r>
    </w:p>
  </w:endnote>
  <w:endnote w:type="continuationSeparator" w:id="0">
    <w:p w:rsidR="00D472ED" w:rsidRDefault="00D47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erriweather Light">
    <w:panose1 w:val="02060503050406030704"/>
    <w:charset w:val="00"/>
    <w:family w:val="roman"/>
    <w:pitch w:val="variable"/>
    <w:sig w:usb0="A00002BF" w:usb1="1000207A" w:usb2="00000000" w:usb3="00000000" w:csb0="00000097" w:csb1="00000000"/>
  </w:font>
  <w:font w:name="Merriweather Bold">
    <w:panose1 w:val="02060503050406030704"/>
    <w:charset w:val="00"/>
    <w:family w:val="roman"/>
    <w:pitch w:val="variable"/>
    <w:sig w:usb0="A00002AF" w:usb1="5000207B" w:usb2="00000020" w:usb3="00000000" w:csb0="00000097" w:csb1="00000000"/>
  </w:font>
  <w:font w:name="IntHrP24Dl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tique Olive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erriweather">
    <w:panose1 w:val="02060503050406030704"/>
    <w:charset w:val="00"/>
    <w:family w:val="roman"/>
    <w:pitch w:val="variable"/>
    <w:sig w:usb0="A00002BF" w:usb1="5000207A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241F" w:rsidRDefault="0060241F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14A3" w:rsidRDefault="00BC14A3">
    <w:pPr>
      <w:pStyle w:val="Voettekst"/>
      <w:pBdr>
        <w:bottom w:val="single" w:sz="6" w:space="1" w:color="auto"/>
      </w:pBdr>
      <w:rPr>
        <w:lang w:val="nl-BE"/>
      </w:rPr>
    </w:pPr>
  </w:p>
  <w:p w:rsidR="00BC14A3" w:rsidRDefault="00BC14A3">
    <w:pPr>
      <w:pStyle w:val="Voettekst"/>
      <w:rPr>
        <w:lang w:val="nl-B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241F" w:rsidRDefault="00D86CF6" w:rsidP="00FC26FA">
    <w:pPr>
      <w:pStyle w:val="Voettekst"/>
      <w:jc w:val="center"/>
      <w:rPr>
        <w:lang w:val="nl-BE" w:eastAsia="nl-BE"/>
      </w:rPr>
    </w:pPr>
    <w:r>
      <w:fldChar w:fldCharType="begin"/>
    </w:r>
    <w:r w:rsidR="00A464EE">
      <w:instrText xml:space="preserve"> INCLUDETEXT "\\\\roukdb10\\orgo\\ORGOROUK\\pro12tgr\\wlfiles\\FRM\\voettekstbriefnewlogonl.dot" </w:instrText>
    </w:r>
    <w:r>
      <w:fldChar w:fldCharType="separate"/>
    </w:r>
  </w:p>
  <w:tbl>
    <w:tblPr>
      <w:tblW w:w="9307" w:type="dxa"/>
      <w:jc w:val="center"/>
      <w:tblLook w:val="04A0" w:firstRow="1" w:lastRow="0" w:firstColumn="1" w:lastColumn="0" w:noHBand="0" w:noVBand="1"/>
    </w:tblPr>
    <w:tblGrid>
      <w:gridCol w:w="416"/>
      <w:gridCol w:w="1976"/>
      <w:gridCol w:w="625"/>
      <w:gridCol w:w="280"/>
      <w:gridCol w:w="281"/>
      <w:gridCol w:w="1527"/>
      <w:gridCol w:w="1455"/>
      <w:gridCol w:w="98"/>
      <w:gridCol w:w="1304"/>
      <w:gridCol w:w="1345"/>
    </w:tblGrid>
    <w:tr w:rsidR="0060241F" w:rsidRPr="00666954" w:rsidTr="00906CDF">
      <w:trPr>
        <w:jc w:val="center"/>
      </w:trPr>
      <w:tc>
        <w:tcPr>
          <w:tcW w:w="3003" w:type="dxa"/>
          <w:gridSpan w:val="3"/>
          <w:shd w:val="clear" w:color="auto" w:fill="auto"/>
        </w:tcPr>
        <w:p w:rsidR="0060241F" w:rsidRPr="00056541" w:rsidRDefault="0060241F" w:rsidP="00896910">
          <w:pPr>
            <w:pStyle w:val="Geenafstand"/>
            <w:rPr>
              <w:rFonts w:ascii="Merriweather Bold" w:hAnsi="Merriweather Bold"/>
              <w:sz w:val="16"/>
              <w:szCs w:val="16"/>
            </w:rPr>
          </w:pPr>
          <w:r w:rsidRPr="00056541">
            <w:rPr>
              <w:rFonts w:ascii="Merriweather Bold" w:hAnsi="Merriweather Bold"/>
              <w:sz w:val="16"/>
              <w:szCs w:val="16"/>
            </w:rPr>
            <w:t>Tel : 02/343.75.00</w:t>
          </w:r>
        </w:p>
      </w:tc>
      <w:tc>
        <w:tcPr>
          <w:tcW w:w="3557" w:type="dxa"/>
          <w:gridSpan w:val="4"/>
          <w:shd w:val="clear" w:color="auto" w:fill="auto"/>
        </w:tcPr>
        <w:p w:rsidR="0060241F" w:rsidRPr="00056541" w:rsidRDefault="0060241F" w:rsidP="00301707">
          <w:pPr>
            <w:pStyle w:val="Geenafstand"/>
            <w:ind w:right="-288"/>
            <w:jc w:val="center"/>
            <w:rPr>
              <w:rFonts w:ascii="Merriweather Bold" w:hAnsi="Merriweather Bold"/>
              <w:sz w:val="16"/>
              <w:szCs w:val="16"/>
            </w:rPr>
          </w:pPr>
          <w:r w:rsidRPr="00056541">
            <w:rPr>
              <w:rFonts w:ascii="Merriweather Bold" w:hAnsi="Merriweather Bold"/>
              <w:sz w:val="16"/>
              <w:szCs w:val="16"/>
            </w:rPr>
            <w:t>Centralisatie briefwisseling &amp; betalingen</w:t>
          </w:r>
        </w:p>
      </w:tc>
      <w:tc>
        <w:tcPr>
          <w:tcW w:w="2747" w:type="dxa"/>
          <w:gridSpan w:val="3"/>
          <w:shd w:val="clear" w:color="auto" w:fill="auto"/>
        </w:tcPr>
        <w:p w:rsidR="0060241F" w:rsidRPr="0080508A" w:rsidRDefault="0060241F" w:rsidP="00301707">
          <w:pPr>
            <w:pStyle w:val="Geenafstand"/>
            <w:jc w:val="right"/>
            <w:rPr>
              <w:rFonts w:ascii="Merriweather Light" w:hAnsi="Merriweather Light"/>
              <w:sz w:val="16"/>
              <w:szCs w:val="16"/>
            </w:rPr>
          </w:pPr>
          <w:r w:rsidRPr="0080508A">
            <w:rPr>
              <w:rFonts w:ascii="Merriweather Light" w:hAnsi="Merriweather Light"/>
              <w:sz w:val="16"/>
              <w:szCs w:val="16"/>
            </w:rPr>
            <w:t xml:space="preserve">IBAN : </w:t>
          </w:r>
          <w:r w:rsidRPr="0080508A">
            <w:rPr>
              <w:rFonts w:ascii="Merriweather Light" w:hAnsi="Merriweather Light"/>
              <w:sz w:val="16"/>
              <w:szCs w:val="16"/>
            </w:rPr>
            <w:softHyphen/>
          </w:r>
          <w:r w:rsidRPr="0080508A">
            <w:rPr>
              <w:rFonts w:ascii="Merriweather Light" w:hAnsi="Merriweather Light"/>
              <w:sz w:val="16"/>
              <w:szCs w:val="16"/>
            </w:rPr>
            <w:softHyphen/>
          </w:r>
          <w:r w:rsidRPr="0080508A">
            <w:rPr>
              <w:rFonts w:ascii="Merriweather Light" w:hAnsi="Merriweather Light"/>
              <w:sz w:val="16"/>
              <w:szCs w:val="16"/>
            </w:rPr>
            <w:softHyphen/>
          </w:r>
          <w:r w:rsidRPr="0080508A">
            <w:rPr>
              <w:rFonts w:ascii="Merriweather Light" w:hAnsi="Merriweather Light"/>
              <w:sz w:val="16"/>
              <w:szCs w:val="16"/>
            </w:rPr>
            <w:fldChar w:fldCharType="begin"/>
          </w:r>
          <w:r w:rsidRPr="0080508A">
            <w:rPr>
              <w:rFonts w:ascii="Merriweather Light" w:hAnsi="Merriweather Light"/>
              <w:sz w:val="16"/>
              <w:szCs w:val="16"/>
            </w:rPr>
            <w:instrText xml:space="preserve"> DOCPROPERTY "M_02130001" \* MERGEFORMAT </w:instrText>
          </w:r>
          <w:r w:rsidRPr="0080508A">
            <w:rPr>
              <w:rFonts w:ascii="Merriweather Light" w:hAnsi="Merriweather Light"/>
              <w:sz w:val="16"/>
              <w:szCs w:val="16"/>
            </w:rPr>
            <w:fldChar w:fldCharType="separate"/>
          </w:r>
          <w:r>
            <w:rPr>
              <w:rFonts w:ascii="Merriweather Light" w:hAnsi="Merriweather Light"/>
              <w:sz w:val="16"/>
              <w:szCs w:val="16"/>
            </w:rPr>
            <w:t>BE55 2930 3488 0144</w:t>
          </w:r>
          <w:r w:rsidRPr="0080508A">
            <w:rPr>
              <w:rFonts w:ascii="Merriweather Light" w:hAnsi="Merriweather Light"/>
              <w:sz w:val="16"/>
              <w:szCs w:val="16"/>
            </w:rPr>
            <w:fldChar w:fldCharType="end"/>
          </w:r>
        </w:p>
      </w:tc>
    </w:tr>
    <w:tr w:rsidR="0060241F" w:rsidRPr="001D0533" w:rsidTr="00906CDF">
      <w:trPr>
        <w:jc w:val="center"/>
      </w:trPr>
      <w:tc>
        <w:tcPr>
          <w:tcW w:w="3283" w:type="dxa"/>
          <w:gridSpan w:val="4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  <w:r w:rsidRPr="00666954">
            <w:rPr>
              <w:rFonts w:ascii="Merriweather Light" w:hAnsi="Merriweather Light"/>
              <w:sz w:val="16"/>
              <w:szCs w:val="16"/>
            </w:rPr>
            <w:t>Fax : 02/343.53.10</w:t>
          </w:r>
        </w:p>
      </w:tc>
      <w:tc>
        <w:tcPr>
          <w:tcW w:w="3375" w:type="dxa"/>
          <w:gridSpan w:val="4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  <w:proofErr w:type="spellStart"/>
          <w:r w:rsidRPr="00666954">
            <w:rPr>
              <w:rFonts w:ascii="Merriweather Light" w:hAnsi="Merriweather Light"/>
              <w:sz w:val="16"/>
              <w:szCs w:val="16"/>
            </w:rPr>
            <w:t>Vanderkinderestraat</w:t>
          </w:r>
          <w:proofErr w:type="spellEnd"/>
          <w:r w:rsidRPr="00666954">
            <w:rPr>
              <w:rFonts w:ascii="Merriweather Light" w:hAnsi="Merriweather Light"/>
              <w:sz w:val="16"/>
              <w:szCs w:val="16"/>
            </w:rPr>
            <w:t xml:space="preserve"> 272 te 1180 UKKEL</w:t>
          </w:r>
        </w:p>
      </w:tc>
      <w:tc>
        <w:tcPr>
          <w:tcW w:w="2649" w:type="dxa"/>
          <w:gridSpan w:val="2"/>
          <w:shd w:val="clear" w:color="auto" w:fill="auto"/>
        </w:tcPr>
        <w:p w:rsidR="0060241F" w:rsidRPr="00666954" w:rsidRDefault="0060241F" w:rsidP="00110261">
          <w:pPr>
            <w:pStyle w:val="Geenafstand"/>
            <w:jc w:val="right"/>
            <w:rPr>
              <w:rFonts w:ascii="Merriweather Light" w:hAnsi="Merriweather Light"/>
              <w:sz w:val="16"/>
              <w:szCs w:val="16"/>
            </w:rPr>
          </w:pPr>
          <w:r>
            <w:rPr>
              <w:rFonts w:ascii="Merriweather Light" w:hAnsi="Merriweather Light"/>
              <w:sz w:val="16"/>
              <w:szCs w:val="16"/>
            </w:rPr>
            <w:t xml:space="preserve">BIC : </w:t>
          </w:r>
          <w:r>
            <w:rPr>
              <w:rFonts w:ascii="Merriweather Light" w:hAnsi="Merriweather Light"/>
              <w:sz w:val="16"/>
              <w:szCs w:val="16"/>
            </w:rPr>
            <w:fldChar w:fldCharType="begin"/>
          </w:r>
          <w:r>
            <w:rPr>
              <w:rFonts w:ascii="Merriweather Light" w:hAnsi="Merriweather Light"/>
              <w:sz w:val="16"/>
              <w:szCs w:val="16"/>
            </w:rPr>
            <w:instrText xml:space="preserve"> DOCPROPERTY "M_02130002" \* MERGEFORMAT </w:instrText>
          </w:r>
          <w:r>
            <w:rPr>
              <w:rFonts w:ascii="Merriweather Light" w:hAnsi="Merriweather Light"/>
              <w:sz w:val="16"/>
              <w:szCs w:val="16"/>
            </w:rPr>
            <w:fldChar w:fldCharType="separate"/>
          </w:r>
          <w:r>
            <w:rPr>
              <w:rFonts w:ascii="Merriweather Light" w:hAnsi="Merriweather Light"/>
              <w:sz w:val="16"/>
              <w:szCs w:val="16"/>
            </w:rPr>
            <w:t>GEBABEBB</w:t>
          </w:r>
          <w:r>
            <w:rPr>
              <w:rFonts w:ascii="Merriweather Light" w:hAnsi="Merriweather Light"/>
              <w:sz w:val="16"/>
              <w:szCs w:val="16"/>
            </w:rPr>
            <w:fldChar w:fldCharType="end"/>
          </w:r>
        </w:p>
      </w:tc>
    </w:tr>
    <w:tr w:rsidR="0060241F" w:rsidRPr="001D0533" w:rsidTr="00906CDF">
      <w:trPr>
        <w:jc w:val="center"/>
      </w:trPr>
      <w:tc>
        <w:tcPr>
          <w:tcW w:w="402" w:type="dxa"/>
          <w:shd w:val="clear" w:color="auto" w:fill="auto"/>
          <w:tcMar>
            <w:left w:w="28" w:type="dxa"/>
            <w:right w:w="28" w:type="dxa"/>
          </w:tcMar>
          <w:vAlign w:val="center"/>
        </w:tcPr>
        <w:p w:rsidR="0060241F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>
                <wp:extent cx="228600" cy="190500"/>
                <wp:effectExtent l="0" t="0" r="0" b="0"/>
                <wp:docPr id="3" name="Afbeelding 3" descr="whatsap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whatsap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860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62" w:type="dxa"/>
          <w:gridSpan w:val="4"/>
          <w:shd w:val="clear" w:color="auto" w:fill="auto"/>
          <w:tcMar>
            <w:left w:w="28" w:type="dxa"/>
          </w:tcMar>
          <w:vAlign w:val="center"/>
        </w:tcPr>
        <w:p w:rsidR="0060241F" w:rsidRPr="00666954" w:rsidRDefault="0060241F" w:rsidP="00E51226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  <w:r>
            <w:rPr>
              <w:rFonts w:ascii="Merriweather Light" w:hAnsi="Merriweather Light"/>
              <w:sz w:val="16"/>
              <w:szCs w:val="16"/>
            </w:rPr>
            <w:t xml:space="preserve">Whatsapp: 0479/93.01.35          </w:t>
          </w:r>
        </w:p>
      </w:tc>
      <w:tc>
        <w:tcPr>
          <w:tcW w:w="1527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1567" w:type="dxa"/>
          <w:gridSpan w:val="2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2649" w:type="dxa"/>
          <w:gridSpan w:val="2"/>
          <w:shd w:val="clear" w:color="auto" w:fill="auto"/>
        </w:tcPr>
        <w:p w:rsidR="0060241F" w:rsidRPr="00666954" w:rsidRDefault="0060241F" w:rsidP="00967160">
          <w:pPr>
            <w:pStyle w:val="Geenafstand"/>
            <w:jc w:val="right"/>
            <w:rPr>
              <w:rFonts w:ascii="Merriweather Light" w:hAnsi="Merriweather Light"/>
              <w:sz w:val="16"/>
              <w:szCs w:val="16"/>
            </w:rPr>
          </w:pPr>
          <w:r w:rsidRPr="00666954">
            <w:rPr>
              <w:rFonts w:ascii="Merriweather Light" w:hAnsi="Merriweather Light"/>
              <w:sz w:val="16"/>
              <w:szCs w:val="16"/>
            </w:rPr>
            <w:t>BTW : BE0439.723.863</w:t>
          </w:r>
        </w:p>
      </w:tc>
    </w:tr>
    <w:tr w:rsidR="0060241F" w:rsidRPr="00D5108F" w:rsidTr="00906CDF">
      <w:trPr>
        <w:jc w:val="center"/>
      </w:trPr>
      <w:tc>
        <w:tcPr>
          <w:tcW w:w="2378" w:type="dxa"/>
          <w:gridSpan w:val="2"/>
          <w:shd w:val="clear" w:color="auto" w:fill="auto"/>
        </w:tcPr>
        <w:p w:rsidR="0060241F" w:rsidRPr="00AE2EB2" w:rsidRDefault="0060241F" w:rsidP="00896910">
          <w:pPr>
            <w:pStyle w:val="Geenafstand"/>
            <w:rPr>
              <w:rFonts w:ascii="Merriweather Light" w:hAnsi="Merriweather Light"/>
              <w:sz w:val="12"/>
              <w:szCs w:val="12"/>
            </w:rPr>
          </w:pPr>
        </w:p>
      </w:tc>
      <w:tc>
        <w:tcPr>
          <w:tcW w:w="1186" w:type="dxa"/>
          <w:gridSpan w:val="3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3094" w:type="dxa"/>
          <w:gridSpan w:val="3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  <w:r w:rsidRPr="00666954">
            <w:rPr>
              <w:rFonts w:ascii="Merriweather Light" w:hAnsi="Merriweather Light"/>
              <w:sz w:val="16"/>
              <w:szCs w:val="16"/>
              <w:lang w:val="fr-BE"/>
            </w:rPr>
            <w:t>e-mail : info@gdwrobert.be</w:t>
          </w:r>
        </w:p>
      </w:tc>
      <w:tc>
        <w:tcPr>
          <w:tcW w:w="1304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  <w:tc>
        <w:tcPr>
          <w:tcW w:w="1345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</w:tr>
    <w:tr w:rsidR="0060241F" w:rsidRPr="001D0533" w:rsidTr="00906CDF">
      <w:trPr>
        <w:jc w:val="center"/>
      </w:trPr>
      <w:tc>
        <w:tcPr>
          <w:tcW w:w="2378" w:type="dxa"/>
          <w:gridSpan w:val="2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  <w:r w:rsidRPr="00AE2EB2">
            <w:rPr>
              <w:rFonts w:ascii="Merriweather Light" w:hAnsi="Merriweather Light"/>
              <w:sz w:val="12"/>
              <w:szCs w:val="12"/>
            </w:rPr>
            <w:fldChar w:fldCharType="begin"/>
          </w:r>
          <w:r w:rsidRPr="00AE2EB2">
            <w:rPr>
              <w:rFonts w:ascii="Merriweather Light" w:hAnsi="Merriweather Light"/>
              <w:sz w:val="12"/>
              <w:szCs w:val="12"/>
            </w:rPr>
            <w:instrText xml:space="preserve"> DOCPROPERTY "M_9902"  \* MERGEFORMAT </w:instrText>
          </w:r>
          <w:r w:rsidRPr="00AE2EB2">
            <w:rPr>
              <w:rFonts w:ascii="Merriweather Light" w:hAnsi="Merriweather Light"/>
              <w:sz w:val="12"/>
              <w:szCs w:val="12"/>
            </w:rPr>
            <w:fldChar w:fldCharType="separate"/>
          </w:r>
          <w:r>
            <w:rPr>
              <w:rFonts w:ascii="Merriweather Light" w:hAnsi="Merriweather Light"/>
              <w:sz w:val="12"/>
              <w:szCs w:val="12"/>
            </w:rPr>
            <w:t>hr</w:t>
          </w:r>
          <w:r w:rsidRPr="00AE2EB2">
            <w:rPr>
              <w:rFonts w:ascii="Merriweather Light" w:hAnsi="Merriweather Light"/>
              <w:sz w:val="12"/>
              <w:szCs w:val="12"/>
            </w:rPr>
            <w:fldChar w:fldCharType="end"/>
          </w:r>
        </w:p>
      </w:tc>
      <w:tc>
        <w:tcPr>
          <w:tcW w:w="1186" w:type="dxa"/>
          <w:gridSpan w:val="3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  <w:tc>
        <w:tcPr>
          <w:tcW w:w="3094" w:type="dxa"/>
          <w:gridSpan w:val="3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  <w:proofErr w:type="spellStart"/>
          <w:r w:rsidRPr="00666954">
            <w:rPr>
              <w:rFonts w:ascii="Merriweather Light" w:hAnsi="Merriweather Light"/>
              <w:sz w:val="16"/>
              <w:szCs w:val="16"/>
              <w:lang w:val="fr-BE"/>
            </w:rPr>
            <w:t>Website</w:t>
          </w:r>
          <w:proofErr w:type="spellEnd"/>
          <w:r w:rsidRPr="00666954">
            <w:rPr>
              <w:rFonts w:ascii="Merriweather Light" w:hAnsi="Merriweather Light"/>
              <w:sz w:val="16"/>
              <w:szCs w:val="16"/>
              <w:lang w:val="fr-BE"/>
            </w:rPr>
            <w:t> : www.gdwrobert.be</w:t>
          </w:r>
        </w:p>
      </w:tc>
      <w:tc>
        <w:tcPr>
          <w:tcW w:w="1304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  <w:tc>
        <w:tcPr>
          <w:tcW w:w="1345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</w:tr>
    <w:tr w:rsidR="0060241F" w:rsidRPr="001D0533" w:rsidTr="00906CDF">
      <w:trPr>
        <w:jc w:val="center"/>
      </w:trPr>
      <w:tc>
        <w:tcPr>
          <w:tcW w:w="2378" w:type="dxa"/>
          <w:gridSpan w:val="2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  <w:tc>
        <w:tcPr>
          <w:tcW w:w="5584" w:type="dxa"/>
          <w:gridSpan w:val="7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  <w:tc>
        <w:tcPr>
          <w:tcW w:w="1345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  <w:lang w:val="fr-BE"/>
            </w:rPr>
          </w:pPr>
        </w:p>
      </w:tc>
    </w:tr>
    <w:tr w:rsidR="0060241F" w:rsidRPr="001D0533" w:rsidTr="00906CDF">
      <w:trPr>
        <w:jc w:val="center"/>
      </w:trPr>
      <w:tc>
        <w:tcPr>
          <w:tcW w:w="9307" w:type="dxa"/>
          <w:gridSpan w:val="10"/>
          <w:shd w:val="clear" w:color="auto" w:fill="auto"/>
        </w:tcPr>
        <w:tbl>
          <w:tblPr>
            <w:tblW w:w="9090" w:type="dxa"/>
            <w:jc w:val="center"/>
            <w:tblLook w:val="04A0" w:firstRow="1" w:lastRow="0" w:firstColumn="1" w:lastColumn="0" w:noHBand="0" w:noVBand="1"/>
          </w:tblPr>
          <w:tblGrid>
            <w:gridCol w:w="9090"/>
          </w:tblGrid>
          <w:tr w:rsidR="0060241F" w:rsidTr="00EE0B11">
            <w:trPr>
              <w:jc w:val="center"/>
            </w:trPr>
            <w:tc>
              <w:tcPr>
                <w:tcW w:w="9090" w:type="dxa"/>
                <w:hideMark/>
              </w:tcPr>
              <w:p w:rsidR="0060241F" w:rsidRPr="0060241F" w:rsidRDefault="0060241F" w:rsidP="00EE0B11">
                <w:pPr>
                  <w:pStyle w:val="Geenafstand"/>
                  <w:jc w:val="center"/>
                  <w:rPr>
                    <w:rFonts w:ascii="Merriweather Light" w:hAnsi="Merriweather Light"/>
                    <w:b/>
                    <w:color w:val="FF0000"/>
                    <w:sz w:val="18"/>
                    <w:szCs w:val="18"/>
                  </w:rPr>
                </w:pPr>
                <w:r w:rsidRPr="00666954">
                  <w:rPr>
                    <w:rFonts w:ascii="Merriweather Light" w:hAnsi="Merriweather Light"/>
                    <w:sz w:val="16"/>
                    <w:szCs w:val="16"/>
                  </w:rPr>
                  <w:t xml:space="preserve">Uw dossier online consulteren of betalen : </w:t>
                </w:r>
                <w:r w:rsidRPr="0060241F">
                  <w:rPr>
                    <w:rFonts w:ascii="Merriweather Light" w:hAnsi="Merriweather Light"/>
                    <w:b/>
                    <w:color w:val="FF0000"/>
                    <w:sz w:val="18"/>
                    <w:szCs w:val="18"/>
                  </w:rPr>
                  <w:t xml:space="preserve"> https://portaal.gdwrobert.be/tagorvrw/ </w:t>
                </w:r>
              </w:p>
            </w:tc>
          </w:tr>
          <w:tr w:rsidR="0060241F" w:rsidTr="00EE0B11">
            <w:trPr>
              <w:jc w:val="center"/>
            </w:trPr>
            <w:tc>
              <w:tcPr>
                <w:tcW w:w="9090" w:type="dxa"/>
                <w:hideMark/>
              </w:tcPr>
              <w:p w:rsidR="0060241F" w:rsidRPr="00D5108F" w:rsidRDefault="0060241F" w:rsidP="00EE0B11">
                <w:pPr>
                  <w:pStyle w:val="Geenafstand"/>
                  <w:jc w:val="center"/>
                  <w:rPr>
                    <w:rFonts w:ascii="Merriweather Light" w:hAnsi="Merriweather Light"/>
                    <w:b/>
                    <w:color w:val="FF0000"/>
                    <w:sz w:val="16"/>
                    <w:szCs w:val="16"/>
                  </w:rPr>
                </w:pPr>
              </w:p>
            </w:tc>
          </w:tr>
        </w:tbl>
        <w:p w:rsidR="0060241F" w:rsidRPr="00666954" w:rsidRDefault="0060241F" w:rsidP="00896910">
          <w:pPr>
            <w:pStyle w:val="Geenafstand"/>
            <w:jc w:val="center"/>
            <w:rPr>
              <w:rFonts w:ascii="Merriweather Light" w:hAnsi="Merriweather Light"/>
              <w:sz w:val="16"/>
              <w:szCs w:val="16"/>
            </w:rPr>
          </w:pPr>
        </w:p>
      </w:tc>
    </w:tr>
    <w:tr w:rsidR="0060241F" w:rsidRPr="001D0533" w:rsidTr="00906CDF">
      <w:trPr>
        <w:jc w:val="center"/>
      </w:trPr>
      <w:tc>
        <w:tcPr>
          <w:tcW w:w="9307" w:type="dxa"/>
          <w:gridSpan w:val="10"/>
          <w:shd w:val="clear" w:color="auto" w:fill="auto"/>
        </w:tcPr>
        <w:p w:rsidR="0060241F" w:rsidRPr="00056541" w:rsidRDefault="0060241F" w:rsidP="003B209F">
          <w:pPr>
            <w:pStyle w:val="Geenafstand"/>
            <w:jc w:val="center"/>
            <w:rPr>
              <w:rFonts w:ascii="Merriweather Light" w:hAnsi="Merriweather Light"/>
              <w:sz w:val="16"/>
              <w:szCs w:val="16"/>
            </w:rPr>
          </w:pPr>
          <w:r w:rsidRPr="00056541">
            <w:rPr>
              <w:rFonts w:ascii="Merriweather Bold" w:hAnsi="Merriweather Bold"/>
              <w:sz w:val="16"/>
              <w:szCs w:val="16"/>
            </w:rPr>
            <w:t>Openingsuren loket :</w:t>
          </w:r>
          <w:r w:rsidRPr="00056541">
            <w:rPr>
              <w:rFonts w:ascii="Merriweather Light" w:hAnsi="Merriweather Light"/>
              <w:sz w:val="16"/>
              <w:szCs w:val="16"/>
            </w:rPr>
            <w:t xml:space="preserve"> elke werkdag van 09.00 tot 12.00 en van 13.</w:t>
          </w:r>
          <w:r>
            <w:rPr>
              <w:rFonts w:ascii="Merriweather Light" w:hAnsi="Merriweather Light"/>
              <w:sz w:val="16"/>
              <w:szCs w:val="16"/>
            </w:rPr>
            <w:t>30</w:t>
          </w:r>
          <w:r w:rsidRPr="00056541">
            <w:rPr>
              <w:rFonts w:ascii="Merriweather Light" w:hAnsi="Merriweather Light"/>
              <w:sz w:val="16"/>
              <w:szCs w:val="16"/>
            </w:rPr>
            <w:t xml:space="preserve"> tot 16.00 ( vrijdag tot 15.30 )</w:t>
          </w:r>
        </w:p>
      </w:tc>
    </w:tr>
    <w:tr w:rsidR="0060241F" w:rsidRPr="001D0533" w:rsidTr="00906CDF">
      <w:trPr>
        <w:jc w:val="center"/>
      </w:trPr>
      <w:tc>
        <w:tcPr>
          <w:tcW w:w="2378" w:type="dxa"/>
          <w:gridSpan w:val="2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1186" w:type="dxa"/>
          <w:gridSpan w:val="3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1527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1567" w:type="dxa"/>
          <w:gridSpan w:val="2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1304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  <w:tc>
        <w:tcPr>
          <w:tcW w:w="1345" w:type="dxa"/>
          <w:shd w:val="clear" w:color="auto" w:fill="auto"/>
        </w:tcPr>
        <w:p w:rsidR="0060241F" w:rsidRPr="00666954" w:rsidRDefault="0060241F" w:rsidP="00896910">
          <w:pPr>
            <w:pStyle w:val="Geenafstand"/>
            <w:rPr>
              <w:rFonts w:ascii="Merriweather Light" w:hAnsi="Merriweather Light"/>
              <w:sz w:val="16"/>
              <w:szCs w:val="16"/>
            </w:rPr>
          </w:pPr>
        </w:p>
      </w:tc>
    </w:tr>
    <w:tr w:rsidR="0060241F" w:rsidRPr="001D0533" w:rsidTr="00906CDF">
      <w:trPr>
        <w:jc w:val="center"/>
      </w:trPr>
      <w:tc>
        <w:tcPr>
          <w:tcW w:w="9307" w:type="dxa"/>
          <w:gridSpan w:val="10"/>
          <w:shd w:val="clear" w:color="auto" w:fill="auto"/>
        </w:tcPr>
        <w:p w:rsidR="0060241F" w:rsidRPr="00056541" w:rsidRDefault="0060241F" w:rsidP="00896910">
          <w:pPr>
            <w:pStyle w:val="Geenafstand"/>
            <w:rPr>
              <w:rFonts w:ascii="Merriweather Light" w:hAnsi="Merriweather Light"/>
              <w:sz w:val="10"/>
              <w:szCs w:val="10"/>
            </w:rPr>
          </w:pPr>
          <w:r w:rsidRPr="00056541">
            <w:rPr>
              <w:rFonts w:ascii="Merriweather Light" w:hAnsi="Merriweather Light"/>
              <w:sz w:val="10"/>
              <w:szCs w:val="10"/>
            </w:rPr>
            <w:t xml:space="preserve">De vermelde tarieven zijn B.T.W. incl. </w:t>
          </w:r>
        </w:p>
      </w:tc>
    </w:tr>
    <w:tr w:rsidR="0060241F" w:rsidRPr="001D0533" w:rsidTr="00906CDF">
      <w:trPr>
        <w:trHeight w:val="57"/>
        <w:jc w:val="center"/>
      </w:trPr>
      <w:tc>
        <w:tcPr>
          <w:tcW w:w="9307" w:type="dxa"/>
          <w:gridSpan w:val="10"/>
          <w:shd w:val="clear" w:color="auto" w:fill="auto"/>
        </w:tcPr>
        <w:p w:rsidR="0060241F" w:rsidRPr="00666954" w:rsidRDefault="0060241F" w:rsidP="00A25F89">
          <w:pPr>
            <w:pStyle w:val="Geenafstand"/>
            <w:jc w:val="center"/>
            <w:rPr>
              <w:rFonts w:ascii="Merriweather Light" w:hAnsi="Merriweather Light"/>
              <w:sz w:val="16"/>
              <w:szCs w:val="16"/>
            </w:rPr>
          </w:pPr>
          <w:r w:rsidRPr="00666954">
            <w:rPr>
              <w:rFonts w:ascii="Merriweather Light" w:hAnsi="Merriweather Light"/>
              <w:noProof/>
              <w:sz w:val="16"/>
              <w:szCs w:val="16"/>
              <w:lang w:val="en-GB"/>
            </w:rPr>
            <w:drawing>
              <wp:inline distT="0" distB="0" distL="0" distR="0">
                <wp:extent cx="409575" cy="276225"/>
                <wp:effectExtent l="0" t="0" r="0" b="0"/>
                <wp:docPr id="4" name="Afbeelding 4" descr="bancontac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bancontac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60241F" w:rsidRPr="00355B2C" w:rsidRDefault="0060241F" w:rsidP="00896910">
    <w:pPr>
      <w:pStyle w:val="Geenafstand"/>
      <w:rPr>
        <w:lang w:val="en-GB"/>
      </w:rPr>
    </w:pPr>
  </w:p>
  <w:p w:rsidR="00BC14A3" w:rsidRPr="00FC26FA" w:rsidRDefault="00D86CF6" w:rsidP="00FC26FA">
    <w:pPr>
      <w:pStyle w:val="Voettekst"/>
      <w:jc w:val="center"/>
    </w:pP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2ED" w:rsidRDefault="00D472ED">
      <w:r>
        <w:separator/>
      </w:r>
    </w:p>
  </w:footnote>
  <w:footnote w:type="continuationSeparator" w:id="0">
    <w:p w:rsidR="00D472ED" w:rsidRDefault="00D47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241F" w:rsidRDefault="0060241F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14A3" w:rsidRDefault="00BC14A3">
    <w:pPr>
      <w:pStyle w:val="Koptekst"/>
      <w:jc w:val="right"/>
      <w:rPr>
        <w:rFonts w:ascii="Antique Olive" w:hAnsi="Antique Olive"/>
        <w:lang w:val="nl-BE"/>
      </w:rPr>
    </w:pPr>
    <w:r>
      <w:rPr>
        <w:rFonts w:ascii="Antique Olive" w:hAnsi="Antique Olive"/>
        <w:lang w:val="nl-BE"/>
      </w:rPr>
      <w:t>vervolg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241F" w:rsidRDefault="00D86CF6" w:rsidP="00FC26FA">
    <w:pPr>
      <w:pStyle w:val="Koptekst"/>
      <w:rPr>
        <w:lang w:val="nl-BE" w:eastAsia="nl-BE"/>
      </w:rPr>
    </w:pPr>
    <w:r>
      <w:fldChar w:fldCharType="begin"/>
    </w:r>
    <w:r w:rsidR="00A464EE">
      <w:instrText xml:space="preserve"> INCLUDETEXT "\\\\ROUKDB10\\orgo\\ORGOROUK\\pro12tgr\\wlfiles\\frm\\hoofdingbriefnewlogonl.dot" </w:instrText>
    </w:r>
    <w:r>
      <w:fldChar w:fldCharType="separate"/>
    </w:r>
  </w:p>
  <w:tbl>
    <w:tblPr>
      <w:tblW w:w="18314" w:type="dxa"/>
      <w:tblInd w:w="142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Look w:val="04A0" w:firstRow="1" w:lastRow="0" w:firstColumn="1" w:lastColumn="0" w:noHBand="0" w:noVBand="1"/>
    </w:tblPr>
    <w:tblGrid>
      <w:gridCol w:w="17606"/>
      <w:gridCol w:w="236"/>
      <w:gridCol w:w="236"/>
      <w:gridCol w:w="236"/>
    </w:tblGrid>
    <w:tr w:rsidR="0060241F" w:rsidTr="00830961">
      <w:trPr>
        <w:trHeight w:val="212"/>
      </w:trPr>
      <w:tc>
        <w:tcPr>
          <w:tcW w:w="17606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nil"/>
          </w:tcBorders>
          <w:hideMark/>
        </w:tcPr>
        <w:tbl>
          <w:tblPr>
            <w:tblW w:w="10631" w:type="dxa"/>
            <w:tblLook w:val="04A0" w:firstRow="1" w:lastRow="0" w:firstColumn="1" w:lastColumn="0" w:noHBand="0" w:noVBand="1"/>
          </w:tblPr>
          <w:tblGrid>
            <w:gridCol w:w="147"/>
            <w:gridCol w:w="4255"/>
            <w:gridCol w:w="2224"/>
            <w:gridCol w:w="1638"/>
            <w:gridCol w:w="419"/>
            <w:gridCol w:w="1509"/>
            <w:gridCol w:w="226"/>
            <w:gridCol w:w="213"/>
          </w:tblGrid>
          <w:tr w:rsidR="0060241F" w:rsidTr="00402268">
            <w:trPr>
              <w:gridAfter w:val="1"/>
              <w:wAfter w:w="261" w:type="dxa"/>
              <w:trHeight w:val="849"/>
            </w:trPr>
            <w:tc>
              <w:tcPr>
                <w:tcW w:w="3452" w:type="dxa"/>
                <w:gridSpan w:val="2"/>
                <w:hideMark/>
              </w:tcPr>
              <w:p w:rsidR="0060241F" w:rsidRPr="00671898" w:rsidRDefault="0060241F" w:rsidP="00A6277E">
                <w:pPr>
                  <w:pStyle w:val="Geenafstand"/>
                  <w:rPr>
                    <w:color w:val="A0835E"/>
                  </w:rPr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78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align>inside</wp:align>
                      </wp:positionV>
                      <wp:extent cx="2657475" cy="514350"/>
                      <wp:effectExtent l="0" t="0" r="0" b="0"/>
                      <wp:wrapSquare wrapText="bothSides"/>
                      <wp:docPr id="23" name="Afbeelding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Afbeelding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57475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  <w:tc>
              <w:tcPr>
                <w:tcW w:w="2524" w:type="dxa"/>
              </w:tcPr>
              <w:p w:rsidR="0060241F" w:rsidRDefault="0060241F" w:rsidP="00A6277E">
                <w:pPr>
                  <w:pStyle w:val="Geenafstand"/>
                </w:pPr>
              </w:p>
            </w:tc>
            <w:tc>
              <w:tcPr>
                <w:tcW w:w="2415" w:type="dxa"/>
                <w:gridSpan w:val="2"/>
              </w:tcPr>
              <w:p w:rsidR="0060241F" w:rsidRDefault="0060241F" w:rsidP="00A6277E">
                <w:pPr>
                  <w:pStyle w:val="Geenafstand"/>
                </w:pPr>
              </w:p>
            </w:tc>
            <w:tc>
              <w:tcPr>
                <w:tcW w:w="1979" w:type="dxa"/>
                <w:gridSpan w:val="2"/>
              </w:tcPr>
              <w:p w:rsidR="0060241F" w:rsidRDefault="0060241F" w:rsidP="00A6277E">
                <w:pPr>
                  <w:pStyle w:val="Geenafstand"/>
                </w:pPr>
              </w:p>
            </w:tc>
          </w:tr>
          <w:tr w:rsidR="0060241F" w:rsidTr="00786BFB">
            <w:trPr>
              <w:trHeight w:val="209"/>
            </w:trPr>
            <w:tc>
              <w:tcPr>
                <w:tcW w:w="3452" w:type="dxa"/>
                <w:gridSpan w:val="2"/>
                <w:tcBorders>
                  <w:top w:val="nil"/>
                  <w:bottom w:val="nil"/>
                </w:tcBorders>
              </w:tcPr>
              <w:p w:rsidR="0060241F" w:rsidRPr="00A97A84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  <w:r w:rsidRPr="00A97A84">
                  <w:rPr>
                    <w:i/>
                    <w:color w:val="A0835E"/>
                    <w:sz w:val="12"/>
                    <w:szCs w:val="12"/>
                  </w:rPr>
                  <w:t>Gerechtsdeurwaarders</w:t>
                </w:r>
              </w:p>
            </w:tc>
            <w:tc>
              <w:tcPr>
                <w:tcW w:w="2524" w:type="dxa"/>
                <w:tcBorders>
                  <w:top w:val="nil"/>
                  <w:bottom w:val="nil"/>
                </w:tcBorders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</w:p>
            </w:tc>
            <w:tc>
              <w:tcPr>
                <w:tcW w:w="2415" w:type="dxa"/>
                <w:gridSpan w:val="2"/>
                <w:tcBorders>
                  <w:top w:val="nil"/>
                  <w:bottom w:val="nil"/>
                </w:tcBorders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</w:p>
            </w:tc>
            <w:tc>
              <w:tcPr>
                <w:tcW w:w="2240" w:type="dxa"/>
                <w:gridSpan w:val="3"/>
                <w:tcBorders>
                  <w:top w:val="nil"/>
                  <w:right w:val="nil"/>
                </w:tcBorders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</w:p>
            </w:tc>
          </w:tr>
          <w:tr w:rsidR="0060241F" w:rsidTr="00786BFB">
            <w:trPr>
              <w:gridBefore w:val="1"/>
              <w:wBefore w:w="136" w:type="dxa"/>
              <w:trHeight w:val="209"/>
            </w:trPr>
            <w:tc>
              <w:tcPr>
                <w:tcW w:w="3316" w:type="dxa"/>
                <w:tcBorders>
                  <w:top w:val="nil"/>
                  <w:left w:val="single" w:sz="8" w:space="0" w:color="A0835E"/>
                  <w:bottom w:val="nil"/>
                  <w:right w:val="single" w:sz="8" w:space="0" w:color="A0835E"/>
                </w:tcBorders>
                <w:hideMark/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  <w:r w:rsidRPr="00830961">
                  <w:rPr>
                    <w:color w:val="0C2126"/>
                    <w:sz w:val="12"/>
                    <w:szCs w:val="12"/>
                  </w:rPr>
                  <w:t>Ronny Robert</w:t>
                </w:r>
              </w:p>
              <w:p w:rsidR="0060241F" w:rsidRPr="00830961" w:rsidRDefault="0060241F" w:rsidP="00A6277E">
                <w:pPr>
                  <w:pStyle w:val="Geenafstand"/>
                  <w:rPr>
                    <w:sz w:val="12"/>
                    <w:szCs w:val="12"/>
                  </w:rPr>
                </w:pPr>
                <w:r w:rsidRPr="00830961">
                  <w:rPr>
                    <w:color w:val="0C2126"/>
                    <w:sz w:val="12"/>
                    <w:szCs w:val="12"/>
                  </w:rPr>
                  <w:t>Anne Dobbelaere</w:t>
                </w:r>
              </w:p>
            </w:tc>
            <w:tc>
              <w:tcPr>
                <w:tcW w:w="2524" w:type="dxa"/>
                <w:tcBorders>
                  <w:top w:val="nil"/>
                  <w:left w:val="single" w:sz="8" w:space="0" w:color="A0835E"/>
                  <w:bottom w:val="nil"/>
                  <w:right w:val="single" w:sz="8" w:space="0" w:color="A0835E"/>
                </w:tcBorders>
                <w:hideMark/>
              </w:tcPr>
              <w:p w:rsidR="0060241F" w:rsidRDefault="0060241F" w:rsidP="00786BFB">
                <w:pPr>
                  <w:pStyle w:val="Robert"/>
                </w:pPr>
                <w:r>
                  <w:t xml:space="preserve">Philippe </w:t>
                </w:r>
                <w:proofErr w:type="spellStart"/>
                <w:r>
                  <w:t>Dartevelle</w:t>
                </w:r>
                <w:proofErr w:type="spellEnd"/>
                <w:r>
                  <w:t>*</w:t>
                </w:r>
              </w:p>
              <w:p w:rsidR="0060241F" w:rsidRPr="00873C48" w:rsidRDefault="0060241F" w:rsidP="00A6277E">
                <w:pPr>
                  <w:pStyle w:val="Geenafstand"/>
                  <w:rPr>
                    <w:rFonts w:ascii="Merriweather Light" w:hAnsi="Merriweather Light"/>
                    <w:sz w:val="12"/>
                    <w:szCs w:val="12"/>
                  </w:rPr>
                </w:pPr>
                <w:r w:rsidRPr="00873C48">
                  <w:rPr>
                    <w:rFonts w:ascii="Merriweather Light" w:hAnsi="Merriweather Light"/>
                    <w:color w:val="0C2126"/>
                    <w:sz w:val="12"/>
                    <w:szCs w:val="12"/>
                  </w:rPr>
                  <w:t>Bernadette Van Kerckhoven</w:t>
                </w:r>
              </w:p>
            </w:tc>
            <w:tc>
              <w:tcPr>
                <w:tcW w:w="2415" w:type="dxa"/>
                <w:gridSpan w:val="2"/>
                <w:tcBorders>
                  <w:top w:val="nil"/>
                  <w:left w:val="single" w:sz="8" w:space="0" w:color="A0835E"/>
                  <w:bottom w:val="nil"/>
                </w:tcBorders>
                <w:hideMark/>
              </w:tcPr>
              <w:p w:rsidR="0060241F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  <w:r>
                  <w:rPr>
                    <w:color w:val="0C2126"/>
                    <w:sz w:val="12"/>
                    <w:szCs w:val="12"/>
                  </w:rPr>
                  <w:t>Dirk Dams</w:t>
                </w:r>
              </w:p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</w:p>
            </w:tc>
            <w:tc>
              <w:tcPr>
                <w:tcW w:w="2240" w:type="dxa"/>
                <w:gridSpan w:val="3"/>
                <w:tcBorders>
                  <w:top w:val="nil"/>
                  <w:bottom w:val="nil"/>
                  <w:right w:val="nil"/>
                </w:tcBorders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</w:p>
            </w:tc>
          </w:tr>
          <w:tr w:rsidR="0060241F" w:rsidTr="00402268">
            <w:trPr>
              <w:gridAfter w:val="1"/>
              <w:wAfter w:w="261" w:type="dxa"/>
              <w:trHeight w:val="98"/>
            </w:trPr>
            <w:tc>
              <w:tcPr>
                <w:tcW w:w="3452" w:type="dxa"/>
                <w:gridSpan w:val="2"/>
              </w:tcPr>
              <w:p w:rsidR="0060241F" w:rsidRPr="00830961" w:rsidRDefault="0060241F" w:rsidP="00A6277E">
                <w:pPr>
                  <w:pStyle w:val="Geenafstand"/>
                  <w:rPr>
                    <w:sz w:val="2"/>
                    <w:szCs w:val="2"/>
                  </w:rPr>
                </w:pPr>
              </w:p>
            </w:tc>
            <w:tc>
              <w:tcPr>
                <w:tcW w:w="2524" w:type="dxa"/>
              </w:tcPr>
              <w:p w:rsidR="0060241F" w:rsidRPr="00830961" w:rsidRDefault="0060241F" w:rsidP="00A6277E">
                <w:pPr>
                  <w:pStyle w:val="Geenafstand"/>
                  <w:rPr>
                    <w:sz w:val="2"/>
                    <w:szCs w:val="2"/>
                  </w:rPr>
                </w:pPr>
              </w:p>
            </w:tc>
            <w:tc>
              <w:tcPr>
                <w:tcW w:w="2415" w:type="dxa"/>
                <w:gridSpan w:val="2"/>
              </w:tcPr>
              <w:p w:rsidR="0060241F" w:rsidRPr="00830961" w:rsidRDefault="0060241F" w:rsidP="00A6277E">
                <w:pPr>
                  <w:pStyle w:val="Geenafstand"/>
                  <w:rPr>
                    <w:sz w:val="2"/>
                    <w:szCs w:val="2"/>
                  </w:rPr>
                </w:pPr>
              </w:p>
            </w:tc>
            <w:tc>
              <w:tcPr>
                <w:tcW w:w="1979" w:type="dxa"/>
                <w:gridSpan w:val="2"/>
              </w:tcPr>
              <w:p w:rsidR="0060241F" w:rsidRPr="00830961" w:rsidRDefault="0060241F" w:rsidP="00A6277E">
                <w:pPr>
                  <w:pStyle w:val="Geenafstand"/>
                  <w:rPr>
                    <w:sz w:val="2"/>
                    <w:szCs w:val="2"/>
                  </w:rPr>
                </w:pPr>
              </w:p>
            </w:tc>
          </w:tr>
          <w:tr w:rsidR="0060241F" w:rsidRPr="008C6B6A" w:rsidTr="00402268">
            <w:trPr>
              <w:gridAfter w:val="1"/>
              <w:wAfter w:w="261" w:type="dxa"/>
              <w:trHeight w:val="204"/>
            </w:trPr>
            <w:tc>
              <w:tcPr>
                <w:tcW w:w="3452" w:type="dxa"/>
                <w:gridSpan w:val="2"/>
                <w:hideMark/>
              </w:tcPr>
              <w:p w:rsidR="0060241F" w:rsidRPr="00A97A84" w:rsidRDefault="0060241F" w:rsidP="00A6277E">
                <w:pPr>
                  <w:pStyle w:val="Geenafstand"/>
                  <w:rPr>
                    <w:i/>
                    <w:color w:val="A0835E"/>
                    <w:sz w:val="12"/>
                    <w:szCs w:val="12"/>
                  </w:rPr>
                </w:pPr>
                <w:r w:rsidRPr="00A97A84">
                  <w:rPr>
                    <w:i/>
                    <w:color w:val="A0835E"/>
                    <w:sz w:val="12"/>
                    <w:szCs w:val="12"/>
                  </w:rPr>
                  <w:t>Kandidaat Gerechtsdeurwaarders</w:t>
                </w:r>
              </w:p>
            </w:tc>
            <w:tc>
              <w:tcPr>
                <w:tcW w:w="2524" w:type="dxa"/>
              </w:tcPr>
              <w:p w:rsidR="0060241F" w:rsidRDefault="0060241F" w:rsidP="00A6277E">
                <w:pPr>
                  <w:pStyle w:val="Geenafstand"/>
                </w:pPr>
              </w:p>
            </w:tc>
            <w:tc>
              <w:tcPr>
                <w:tcW w:w="2415" w:type="dxa"/>
                <w:gridSpan w:val="2"/>
              </w:tcPr>
              <w:p w:rsidR="0060241F" w:rsidRDefault="0060241F" w:rsidP="00A6277E">
                <w:pPr>
                  <w:pStyle w:val="Geenafstand"/>
                </w:pPr>
              </w:p>
            </w:tc>
            <w:tc>
              <w:tcPr>
                <w:tcW w:w="1979" w:type="dxa"/>
                <w:gridSpan w:val="2"/>
              </w:tcPr>
              <w:p w:rsidR="0060241F" w:rsidRPr="008C6B6A" w:rsidRDefault="0060241F" w:rsidP="00A83ABF">
                <w:pPr>
                  <w:pStyle w:val="Geenafstand"/>
                  <w:rPr>
                    <w:sz w:val="8"/>
                    <w:szCs w:val="8"/>
                    <w:lang w:val="fr-BE"/>
                  </w:rPr>
                </w:pPr>
                <w:r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 xml:space="preserve">* </w:t>
                </w:r>
                <w:r w:rsidRPr="008C6B6A"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 xml:space="preserve">C. </w:t>
                </w:r>
                <w:proofErr w:type="spellStart"/>
                <w:r w:rsidRPr="008C6B6A"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>Woeste</w:t>
                </w:r>
                <w:r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>laan</w:t>
                </w:r>
                <w:proofErr w:type="spellEnd"/>
                <w:r w:rsidRPr="008C6B6A"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 xml:space="preserve"> 281 </w:t>
                </w:r>
                <w:r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>te</w:t>
                </w:r>
                <w:r w:rsidRPr="008C6B6A">
                  <w:rPr>
                    <w:rFonts w:ascii="Merriweather Light" w:hAnsi="Merriweather Light"/>
                    <w:color w:val="0C2126"/>
                    <w:sz w:val="8"/>
                    <w:szCs w:val="8"/>
                    <w:lang w:val="fr-BE"/>
                  </w:rPr>
                  <w:t xml:space="preserve"> 1090 Jette</w:t>
                </w:r>
              </w:p>
            </w:tc>
          </w:tr>
          <w:tr w:rsidR="0060241F" w:rsidTr="002D525F">
            <w:trPr>
              <w:gridBefore w:val="1"/>
              <w:gridAfter w:val="2"/>
              <w:wBefore w:w="136" w:type="dxa"/>
              <w:wAfter w:w="526" w:type="dxa"/>
              <w:trHeight w:val="275"/>
            </w:trPr>
            <w:tc>
              <w:tcPr>
                <w:tcW w:w="3316" w:type="dxa"/>
                <w:tcBorders>
                  <w:top w:val="nil"/>
                  <w:left w:val="single" w:sz="8" w:space="0" w:color="A0835E"/>
                  <w:right w:val="single" w:sz="8" w:space="0" w:color="A0835E"/>
                </w:tcBorders>
                <w:hideMark/>
              </w:tcPr>
              <w:p w:rsidR="0060241F" w:rsidRPr="00830961" w:rsidRDefault="0060241F" w:rsidP="00317537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  <w:r w:rsidRPr="00830961">
                  <w:rPr>
                    <w:color w:val="0C2126"/>
                    <w:sz w:val="12"/>
                    <w:szCs w:val="12"/>
                  </w:rPr>
                  <w:t>Dirk Lorriper</w:t>
                </w:r>
              </w:p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  <w:r>
                  <w:rPr>
                    <w:color w:val="0C2126"/>
                    <w:sz w:val="12"/>
                    <w:szCs w:val="12"/>
                  </w:rPr>
                  <w:t>Gert Van Kerckhoven</w:t>
                </w:r>
              </w:p>
            </w:tc>
            <w:tc>
              <w:tcPr>
                <w:tcW w:w="2524" w:type="dxa"/>
                <w:tcBorders>
                  <w:top w:val="nil"/>
                  <w:left w:val="single" w:sz="8" w:space="0" w:color="A0835E"/>
                </w:tcBorders>
                <w:hideMark/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  <w:r>
                  <w:rPr>
                    <w:color w:val="0C2126"/>
                    <w:sz w:val="12"/>
                    <w:szCs w:val="12"/>
                  </w:rPr>
                  <w:t>Inge Maes</w:t>
                </w:r>
              </w:p>
            </w:tc>
            <w:tc>
              <w:tcPr>
                <w:tcW w:w="1908" w:type="dxa"/>
                <w:tcBorders>
                  <w:top w:val="nil"/>
                  <w:right w:val="nil"/>
                </w:tcBorders>
              </w:tcPr>
              <w:p w:rsidR="0060241F" w:rsidRPr="00830961" w:rsidRDefault="0060241F" w:rsidP="00A6277E">
                <w:pPr>
                  <w:pStyle w:val="Geenafstand"/>
                  <w:rPr>
                    <w:color w:val="0C2126"/>
                    <w:sz w:val="12"/>
                    <w:szCs w:val="12"/>
                  </w:rPr>
                </w:pPr>
              </w:p>
            </w:tc>
            <w:tc>
              <w:tcPr>
                <w:tcW w:w="2221" w:type="dxa"/>
                <w:gridSpan w:val="2"/>
                <w:hideMark/>
              </w:tcPr>
              <w:p w:rsidR="0060241F" w:rsidRDefault="0060241F" w:rsidP="008C6B6A">
                <w:pPr>
                  <w:pStyle w:val="Geenafstand"/>
                  <w:rPr>
                    <w:color w:val="0C2126"/>
                  </w:rPr>
                </w:pPr>
              </w:p>
            </w:tc>
          </w:tr>
          <w:tr w:rsidR="0060241F" w:rsidTr="00A97A84">
            <w:trPr>
              <w:gridBefore w:val="1"/>
              <w:gridAfter w:val="2"/>
              <w:wBefore w:w="136" w:type="dxa"/>
              <w:wAfter w:w="526" w:type="dxa"/>
              <w:trHeight w:val="63"/>
            </w:trPr>
            <w:tc>
              <w:tcPr>
                <w:tcW w:w="3316" w:type="dxa"/>
                <w:tcBorders>
                  <w:top w:val="nil"/>
                  <w:bottom w:val="single" w:sz="8" w:space="0" w:color="A0835E"/>
                </w:tcBorders>
              </w:tcPr>
              <w:p w:rsidR="0060241F" w:rsidRPr="00A97A84" w:rsidRDefault="0060241F" w:rsidP="00A6277E">
                <w:pPr>
                  <w:pStyle w:val="Geenafstand"/>
                  <w:rPr>
                    <w:color w:val="0C2126"/>
                    <w:sz w:val="2"/>
                    <w:szCs w:val="2"/>
                  </w:rPr>
                </w:pPr>
              </w:p>
            </w:tc>
            <w:tc>
              <w:tcPr>
                <w:tcW w:w="2524" w:type="dxa"/>
                <w:tcBorders>
                  <w:top w:val="nil"/>
                  <w:bottom w:val="single" w:sz="8" w:space="0" w:color="A0835E"/>
                </w:tcBorders>
              </w:tcPr>
              <w:p w:rsidR="0060241F" w:rsidRPr="00A97A84" w:rsidRDefault="0060241F" w:rsidP="00A6277E">
                <w:pPr>
                  <w:pStyle w:val="Geenafstand"/>
                  <w:rPr>
                    <w:color w:val="0C2126"/>
                    <w:sz w:val="2"/>
                    <w:szCs w:val="2"/>
                  </w:rPr>
                </w:pPr>
              </w:p>
            </w:tc>
            <w:tc>
              <w:tcPr>
                <w:tcW w:w="1908" w:type="dxa"/>
                <w:tcBorders>
                  <w:top w:val="nil"/>
                  <w:bottom w:val="single" w:sz="8" w:space="0" w:color="A0835E"/>
                  <w:right w:val="nil"/>
                </w:tcBorders>
              </w:tcPr>
              <w:p w:rsidR="0060241F" w:rsidRPr="00A97A84" w:rsidRDefault="0060241F" w:rsidP="00A6277E">
                <w:pPr>
                  <w:pStyle w:val="Geenafstand"/>
                  <w:rPr>
                    <w:color w:val="0C2126"/>
                    <w:sz w:val="2"/>
                    <w:szCs w:val="2"/>
                  </w:rPr>
                </w:pPr>
              </w:p>
            </w:tc>
            <w:tc>
              <w:tcPr>
                <w:tcW w:w="2221" w:type="dxa"/>
                <w:gridSpan w:val="2"/>
                <w:tcBorders>
                  <w:bottom w:val="single" w:sz="8" w:space="0" w:color="A0835E"/>
                </w:tcBorders>
              </w:tcPr>
              <w:p w:rsidR="0060241F" w:rsidRPr="00A97A84" w:rsidRDefault="0060241F" w:rsidP="00A6277E">
                <w:pPr>
                  <w:pStyle w:val="Geenafstand"/>
                  <w:rPr>
                    <w:color w:val="0C2126"/>
                    <w:sz w:val="2"/>
                    <w:szCs w:val="2"/>
                  </w:rPr>
                </w:pPr>
              </w:p>
            </w:tc>
          </w:tr>
        </w:tbl>
        <w:p w:rsidR="0060241F" w:rsidRDefault="0060241F">
          <w:pPr>
            <w:pStyle w:val="FrameContents"/>
            <w:rPr>
              <w:rFonts w:ascii="Merriweather" w:hAnsi="Merriweather"/>
              <w:color w:val="A0835E"/>
              <w:sz w:val="16"/>
              <w:szCs w:val="16"/>
            </w:rPr>
          </w:pPr>
        </w:p>
      </w:tc>
      <w:tc>
        <w:tcPr>
          <w:tcW w:w="236" w:type="dxa"/>
          <w:tcBorders>
            <w:top w:val="single" w:sz="8" w:space="0" w:color="FFFFFF"/>
            <w:left w:val="single" w:sz="8" w:space="0" w:color="FFFFFF"/>
            <w:bottom w:val="nil"/>
            <w:right w:val="single" w:sz="8" w:space="0" w:color="FFFFFF"/>
          </w:tcBorders>
        </w:tcPr>
        <w:p w:rsidR="0060241F" w:rsidRDefault="0060241F">
          <w:pPr>
            <w:rPr>
              <w:rFonts w:ascii="Merriweather Light" w:hAnsi="Merriweather Light"/>
              <w:sz w:val="14"/>
              <w:szCs w:val="14"/>
            </w:rPr>
          </w:pPr>
        </w:p>
      </w:tc>
      <w:tc>
        <w:tcPr>
          <w:tcW w:w="236" w:type="dxa"/>
          <w:tcBorders>
            <w:top w:val="single" w:sz="8" w:space="0" w:color="FFFFFF"/>
            <w:left w:val="single" w:sz="8" w:space="0" w:color="FFFFFF"/>
            <w:bottom w:val="nil"/>
            <w:right w:val="single" w:sz="8" w:space="0" w:color="FFFFFF"/>
          </w:tcBorders>
        </w:tcPr>
        <w:p w:rsidR="0060241F" w:rsidRDefault="0060241F">
          <w:pPr>
            <w:rPr>
              <w:rFonts w:ascii="Merriweather Light" w:hAnsi="Merriweather Light"/>
              <w:sz w:val="14"/>
              <w:szCs w:val="14"/>
            </w:rPr>
          </w:pPr>
        </w:p>
      </w:tc>
      <w:tc>
        <w:tcPr>
          <w:tcW w:w="236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</w:tcPr>
        <w:p w:rsidR="0060241F" w:rsidRDefault="0060241F">
          <w:pPr>
            <w:rPr>
              <w:rFonts w:ascii="Merriweather Light" w:hAnsi="Merriweather Light"/>
              <w:sz w:val="14"/>
              <w:szCs w:val="14"/>
            </w:rPr>
          </w:pPr>
        </w:p>
      </w:tc>
    </w:tr>
  </w:tbl>
  <w:p w:rsidR="0060241F" w:rsidRPr="00345A85" w:rsidRDefault="0060241F" w:rsidP="00345A85">
    <w:pPr>
      <w:rPr>
        <w:rFonts w:ascii="Merriweather Light" w:hAnsi="Merriweather Light"/>
        <w:sz w:val="2"/>
        <w:szCs w:val="2"/>
      </w:rPr>
    </w:pPr>
  </w:p>
  <w:p w:rsidR="00BC14A3" w:rsidRPr="00FC26FA" w:rsidRDefault="00D86CF6" w:rsidP="00FC26FA">
    <w:pPr>
      <w:pStyle w:val="Koptekst"/>
    </w:pP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DOSTITEL~" w:val="TDOSTITEL~TDOSTITEL~0"/>
    <w:docVar w:name="TSOLVVERSLAG~" w:val="TSOLVVERSLAG~TSOLVVERSLAG~0"/>
    <w:docVar w:name="TSOLVVERSLAGDET~TSOLVVERSLAG" w:val="TSOLVVERSLAGDET~TSOLVVERSLAGDET~0"/>
    <w:docVar w:name="TSOLVVERSLAGDETFOTO~TSOLVVERSLAG" w:val="TSOLVVERSLAGDETFOTO~TSOLVVERSLAGDETFOTO~0"/>
  </w:docVars>
  <w:rsids>
    <w:rsidRoot w:val="00157641"/>
    <w:rsid w:val="00063CC1"/>
    <w:rsid w:val="000810DC"/>
    <w:rsid w:val="000B36E0"/>
    <w:rsid w:val="000C7DC3"/>
    <w:rsid w:val="000D6070"/>
    <w:rsid w:val="000F3165"/>
    <w:rsid w:val="00115B34"/>
    <w:rsid w:val="00123F69"/>
    <w:rsid w:val="00157641"/>
    <w:rsid w:val="001861EF"/>
    <w:rsid w:val="001C3B03"/>
    <w:rsid w:val="001E5DDF"/>
    <w:rsid w:val="00217520"/>
    <w:rsid w:val="0022450F"/>
    <w:rsid w:val="00257419"/>
    <w:rsid w:val="0026441B"/>
    <w:rsid w:val="0027536E"/>
    <w:rsid w:val="00283237"/>
    <w:rsid w:val="00287CA4"/>
    <w:rsid w:val="00296FC0"/>
    <w:rsid w:val="00297875"/>
    <w:rsid w:val="002A0934"/>
    <w:rsid w:val="002A4744"/>
    <w:rsid w:val="002D075D"/>
    <w:rsid w:val="002D159F"/>
    <w:rsid w:val="00306282"/>
    <w:rsid w:val="0031475F"/>
    <w:rsid w:val="0033527C"/>
    <w:rsid w:val="00335A69"/>
    <w:rsid w:val="00392E32"/>
    <w:rsid w:val="003A1408"/>
    <w:rsid w:val="003B5088"/>
    <w:rsid w:val="003D0C0F"/>
    <w:rsid w:val="003F0C4C"/>
    <w:rsid w:val="004220D7"/>
    <w:rsid w:val="00433284"/>
    <w:rsid w:val="00455C75"/>
    <w:rsid w:val="00465D08"/>
    <w:rsid w:val="00471ECF"/>
    <w:rsid w:val="00492900"/>
    <w:rsid w:val="004935E7"/>
    <w:rsid w:val="004C0A78"/>
    <w:rsid w:val="004D4ED3"/>
    <w:rsid w:val="00505BA7"/>
    <w:rsid w:val="0054757C"/>
    <w:rsid w:val="00592E9E"/>
    <w:rsid w:val="005A3427"/>
    <w:rsid w:val="005B6D64"/>
    <w:rsid w:val="005E43B9"/>
    <w:rsid w:val="005E7067"/>
    <w:rsid w:val="005F2E18"/>
    <w:rsid w:val="0060241F"/>
    <w:rsid w:val="006069FC"/>
    <w:rsid w:val="00612F6D"/>
    <w:rsid w:val="0062780A"/>
    <w:rsid w:val="006404C1"/>
    <w:rsid w:val="00646455"/>
    <w:rsid w:val="0065299A"/>
    <w:rsid w:val="0066217B"/>
    <w:rsid w:val="00666281"/>
    <w:rsid w:val="006C4FDC"/>
    <w:rsid w:val="006D7D74"/>
    <w:rsid w:val="006E7516"/>
    <w:rsid w:val="007222EC"/>
    <w:rsid w:val="00743C97"/>
    <w:rsid w:val="00743E71"/>
    <w:rsid w:val="00755E64"/>
    <w:rsid w:val="0076489A"/>
    <w:rsid w:val="007657C3"/>
    <w:rsid w:val="007905FD"/>
    <w:rsid w:val="00794A78"/>
    <w:rsid w:val="007B1303"/>
    <w:rsid w:val="007C3512"/>
    <w:rsid w:val="007C59A8"/>
    <w:rsid w:val="00834071"/>
    <w:rsid w:val="00841257"/>
    <w:rsid w:val="0087705F"/>
    <w:rsid w:val="008A43D4"/>
    <w:rsid w:val="008B2D59"/>
    <w:rsid w:val="008D67DC"/>
    <w:rsid w:val="009141DC"/>
    <w:rsid w:val="00921118"/>
    <w:rsid w:val="00925018"/>
    <w:rsid w:val="00927EC0"/>
    <w:rsid w:val="009307A8"/>
    <w:rsid w:val="00940237"/>
    <w:rsid w:val="00940CD7"/>
    <w:rsid w:val="00951BC6"/>
    <w:rsid w:val="0096075F"/>
    <w:rsid w:val="00970F37"/>
    <w:rsid w:val="009B37C4"/>
    <w:rsid w:val="009D7617"/>
    <w:rsid w:val="00A10F09"/>
    <w:rsid w:val="00A36295"/>
    <w:rsid w:val="00A41B0E"/>
    <w:rsid w:val="00A464EE"/>
    <w:rsid w:val="00A55246"/>
    <w:rsid w:val="00A819B6"/>
    <w:rsid w:val="00A8207B"/>
    <w:rsid w:val="00AA191E"/>
    <w:rsid w:val="00AA6E33"/>
    <w:rsid w:val="00AB3CDB"/>
    <w:rsid w:val="00AB4833"/>
    <w:rsid w:val="00AB7B0B"/>
    <w:rsid w:val="00AC0EFC"/>
    <w:rsid w:val="00AC423D"/>
    <w:rsid w:val="00AD527D"/>
    <w:rsid w:val="00B17E84"/>
    <w:rsid w:val="00B5224F"/>
    <w:rsid w:val="00B75265"/>
    <w:rsid w:val="00B85B18"/>
    <w:rsid w:val="00B908CA"/>
    <w:rsid w:val="00BA482E"/>
    <w:rsid w:val="00BA6D7F"/>
    <w:rsid w:val="00BC14A3"/>
    <w:rsid w:val="00BD0581"/>
    <w:rsid w:val="00BD35AD"/>
    <w:rsid w:val="00BD7E31"/>
    <w:rsid w:val="00BE5495"/>
    <w:rsid w:val="00BF2938"/>
    <w:rsid w:val="00BF5E3E"/>
    <w:rsid w:val="00C12A9A"/>
    <w:rsid w:val="00C51E56"/>
    <w:rsid w:val="00C85AED"/>
    <w:rsid w:val="00C91190"/>
    <w:rsid w:val="00C968AF"/>
    <w:rsid w:val="00D025AF"/>
    <w:rsid w:val="00D13C3D"/>
    <w:rsid w:val="00D472ED"/>
    <w:rsid w:val="00D5108F"/>
    <w:rsid w:val="00D70080"/>
    <w:rsid w:val="00D86CF6"/>
    <w:rsid w:val="00DC55FA"/>
    <w:rsid w:val="00DC6FDB"/>
    <w:rsid w:val="00E04D83"/>
    <w:rsid w:val="00E0688F"/>
    <w:rsid w:val="00E263B7"/>
    <w:rsid w:val="00E276CF"/>
    <w:rsid w:val="00E3030F"/>
    <w:rsid w:val="00EA2475"/>
    <w:rsid w:val="00EB20D6"/>
    <w:rsid w:val="00EB5C6E"/>
    <w:rsid w:val="00F02668"/>
    <w:rsid w:val="00F350EE"/>
    <w:rsid w:val="00F4663E"/>
    <w:rsid w:val="00F57098"/>
    <w:rsid w:val="00F86639"/>
    <w:rsid w:val="00F91B46"/>
    <w:rsid w:val="00F96AF4"/>
    <w:rsid w:val="00FA51F1"/>
    <w:rsid w:val="00FB0C81"/>
    <w:rsid w:val="00FB5547"/>
    <w:rsid w:val="00FC26FA"/>
    <w:rsid w:val="00FC58E4"/>
    <w:rsid w:val="00FD29BD"/>
    <w:rsid w:val="00FE6C53"/>
    <w:rsid w:val="00FF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4EDEE1C"/>
  <w15:chartTrackingRefBased/>
  <w15:docId w15:val="{3247BE56-FC06-41D0-897B-6A5CA2741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Pr>
      <w:lang w:val="nl-NL" w:eastAsia="en-US"/>
    </w:rPr>
  </w:style>
  <w:style w:type="paragraph" w:styleId="Kop1">
    <w:name w:val="heading 1"/>
    <w:basedOn w:val="Standaard"/>
    <w:next w:val="Standaard"/>
    <w:qFormat/>
    <w:pPr>
      <w:keepNext/>
      <w:jc w:val="center"/>
      <w:outlineLvl w:val="0"/>
    </w:pPr>
    <w:rPr>
      <w:rFonts w:ascii="Lucida Sans Unicode" w:hAnsi="Lucida Sans Unicode"/>
      <w:sz w:val="24"/>
      <w:lang w:val="nl-BE"/>
    </w:rPr>
  </w:style>
  <w:style w:type="paragraph" w:styleId="Kop5">
    <w:name w:val="heading 5"/>
    <w:basedOn w:val="Standaard"/>
    <w:next w:val="Standaard"/>
    <w:qFormat/>
    <w:pPr>
      <w:keepNext/>
      <w:outlineLvl w:val="4"/>
    </w:pPr>
    <w:rPr>
      <w:rFonts w:ascii="Comic Sans MS" w:hAnsi="Comic Sans MS"/>
      <w:u w:val="single"/>
      <w:lang w:val="fr-BE" w:eastAsia="nl-NL"/>
    </w:rPr>
  </w:style>
  <w:style w:type="paragraph" w:styleId="Kop6">
    <w:name w:val="heading 6"/>
    <w:basedOn w:val="Standaard"/>
    <w:next w:val="Standaard"/>
    <w:qFormat/>
    <w:pPr>
      <w:keepNext/>
      <w:outlineLvl w:val="5"/>
    </w:pPr>
    <w:rPr>
      <w:rFonts w:ascii="Comic Sans MS" w:hAnsi="Comic Sans MS"/>
      <w:b/>
      <w:bCs/>
      <w:u w:val="single"/>
      <w:lang w:val="fr-BE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Ondertitel">
    <w:name w:val="Subtitle"/>
    <w:basedOn w:val="Standaard"/>
    <w:qFormat/>
    <w:pPr>
      <w:jc w:val="center"/>
    </w:pPr>
    <w:rPr>
      <w:rFonts w:ascii="Lucida Sans Unicode" w:hAnsi="Lucida Sans Unicode"/>
      <w:spacing w:val="104"/>
      <w:sz w:val="24"/>
      <w:lang w:val="nl-BE"/>
    </w:rPr>
  </w:style>
  <w:style w:type="paragraph" w:styleId="Koptekst">
    <w:name w:val="header"/>
    <w:basedOn w:val="Standaard"/>
    <w:semiHidden/>
    <w:pPr>
      <w:tabs>
        <w:tab w:val="center" w:pos="4703"/>
        <w:tab w:val="right" w:pos="9406"/>
      </w:tabs>
    </w:pPr>
  </w:style>
  <w:style w:type="paragraph" w:styleId="Voettekst">
    <w:name w:val="footer"/>
    <w:basedOn w:val="Standaard"/>
    <w:semiHidden/>
    <w:pPr>
      <w:tabs>
        <w:tab w:val="center" w:pos="4703"/>
        <w:tab w:val="right" w:pos="9406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57641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157641"/>
    <w:rPr>
      <w:rFonts w:ascii="Tahoma" w:hAnsi="Tahoma" w:cs="Tahoma"/>
      <w:sz w:val="16"/>
      <w:szCs w:val="16"/>
      <w:lang w:val="nl-NL" w:eastAsia="en-US"/>
    </w:rPr>
  </w:style>
  <w:style w:type="paragraph" w:customStyle="1" w:styleId="FrameContents">
    <w:name w:val="Frame Contents"/>
    <w:basedOn w:val="Standaard"/>
    <w:qFormat/>
    <w:rsid w:val="00D86CF6"/>
    <w:rPr>
      <w:rFonts w:ascii="Cambria" w:eastAsia="MS Mincho" w:hAnsi="Cambria"/>
      <w:color w:val="00000A"/>
      <w:sz w:val="24"/>
      <w:szCs w:val="24"/>
      <w:lang w:val="nl-BE" w:eastAsia="nl-NL"/>
    </w:rPr>
  </w:style>
  <w:style w:type="paragraph" w:styleId="Geenafstand">
    <w:name w:val="No Spacing"/>
    <w:uiPriority w:val="1"/>
    <w:qFormat/>
    <w:rsid w:val="004220D7"/>
    <w:rPr>
      <w:lang w:eastAsia="nl-NL"/>
    </w:rPr>
  </w:style>
  <w:style w:type="character" w:customStyle="1" w:styleId="RobertChar">
    <w:name w:val="Robert Char"/>
    <w:link w:val="Robert"/>
    <w:locked/>
    <w:rsid w:val="008D67DC"/>
    <w:rPr>
      <w:rFonts w:ascii="Merriweather Light" w:hAnsi="Merriweather Light"/>
      <w:color w:val="0C2126"/>
      <w:sz w:val="12"/>
      <w:szCs w:val="12"/>
      <w:lang w:eastAsia="nl-NL"/>
    </w:rPr>
  </w:style>
  <w:style w:type="paragraph" w:customStyle="1" w:styleId="Robert">
    <w:name w:val="Robert"/>
    <w:basedOn w:val="Standaard"/>
    <w:link w:val="RobertChar"/>
    <w:qFormat/>
    <w:rsid w:val="008D67DC"/>
    <w:rPr>
      <w:rFonts w:ascii="Merriweather Light" w:hAnsi="Merriweather Light"/>
      <w:color w:val="0C2126"/>
      <w:sz w:val="12"/>
      <w:szCs w:val="12"/>
      <w:lang w:val="nl-BE"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024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7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3150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ivacy@gdwrobert.be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emp\dwcm51\28\TempTemplate5613498272329.dotx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TempTemplate5613498272329</Template>
  <TotalTime>0</TotalTime>
  <Pages>2</Pages>
  <Words>315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 </vt:lpstr>
    </vt:vector>
  </TitlesOfParts>
  <Company>GDW ROBERT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</dc:title>
  <dc:subject/>
  <dc:creator>dwcm17</dc:creator>
  <cp:keywords/>
  <cp:lastModifiedBy>Helena Robert</cp:lastModifiedBy>
  <cp:revision>3</cp:revision>
  <cp:lastPrinted>2017-05-14T16:45:00Z</cp:lastPrinted>
  <dcterms:created xsi:type="dcterms:W3CDTF">2021-10-27T13:38:00Z</dcterms:created>
  <dcterms:modified xsi:type="dcterms:W3CDTF">2021-10-27T14:07:00Z</dcterms:modified>
  <cp:category>Algemeen (Brieven)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_0502">
    <vt:lpwstr>ANTHONE Philippe Maurice Aimé</vt:lpwstr>
  </property>
  <property fmtid="{D5CDD505-2E9C-101B-9397-08002B2CF9AE}" pid="3" name="M_9803">
    <vt:lpwstr>*#d#$#@y1R#im</vt:lpwstr>
  </property>
  <property fmtid="{D5CDD505-2E9C-101B-9397-08002B2CF9AE}" pid="4" name="M_0504">
    <vt:lpwstr>Gasthuisstraat 76</vt:lpwstr>
  </property>
  <property fmtid="{D5CDD505-2E9C-101B-9397-08002B2CF9AE}" pid="5" name="M_0506">
    <vt:lpwstr>1785</vt:lpwstr>
  </property>
  <property fmtid="{D5CDD505-2E9C-101B-9397-08002B2CF9AE}" pid="6" name="M_0507">
    <vt:lpwstr>MERCHTEM</vt:lpwstr>
  </property>
  <property fmtid="{D5CDD505-2E9C-101B-9397-08002B2CF9AE}" pid="7" name="M_0514">
    <vt:lpwstr>09/06/1970</vt:lpwstr>
  </property>
  <property fmtid="{D5CDD505-2E9C-101B-9397-08002B2CF9AE}" pid="8" name="M_0100">
    <vt:lpwstr>2156257</vt:lpwstr>
  </property>
  <property fmtid="{D5CDD505-2E9C-101B-9397-08002B2CF9AE}" pid="9" name="SET">
    <vt:lpwstr/>
  </property>
  <property fmtid="{D5CDD505-2E9C-101B-9397-08002B2CF9AE}" pid="10" name="M_02130001">
    <vt:lpwstr>BE55 2930 3488 0144</vt:lpwstr>
  </property>
  <property fmtid="{D5CDD505-2E9C-101B-9397-08002B2CF9AE}" pid="11" name="M_02130002">
    <vt:lpwstr>GEBABEBB</vt:lpwstr>
  </property>
  <property fmtid="{D5CDD505-2E9C-101B-9397-08002B2CF9AE}" pid="12" name="M_9902">
    <vt:lpwstr>hr</vt:lpwstr>
  </property>
  <property fmtid="{D5CDD505-2E9C-101B-9397-08002B2CF9AE}" pid="13" name="M_0077">
    <vt:lpwstr>8766</vt:lpwstr>
  </property>
</Properties>
</file>